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3D72B6" w14:textId="1787E78B" w:rsidR="008A4222" w:rsidRPr="00381494" w:rsidRDefault="00B551F7" w:rsidP="007370CE">
      <w:pPr>
        <w:pStyle w:val="CoverTitle"/>
      </w:pPr>
      <w:bookmarkStart w:id="0" w:name="_Hlk22825627"/>
      <w:r>
        <w:t>A</w:t>
      </w:r>
      <w:r w:rsidR="00AE33BB">
        <w:t>nnex 2</w:t>
      </w:r>
    </w:p>
    <w:bookmarkEnd w:id="0"/>
    <w:p w14:paraId="673DBD07" w14:textId="77777777" w:rsidR="00370E62" w:rsidRDefault="00370E62" w:rsidP="009B5E43">
      <w:pPr>
        <w:pStyle w:val="HeadingB"/>
        <w:rPr>
          <w:color w:val="23085A"/>
          <w:sz w:val="46"/>
        </w:rPr>
      </w:pPr>
      <w:r w:rsidRPr="00370E62">
        <w:rPr>
          <w:color w:val="23085A"/>
          <w:sz w:val="46"/>
        </w:rPr>
        <w:t>Mexico Skills for Women in Tech: Grant Partnership Call 2023</w:t>
      </w:r>
    </w:p>
    <w:p w14:paraId="328D4DE2" w14:textId="7C47BD7F" w:rsidR="009B5E43" w:rsidRPr="00381494" w:rsidRDefault="00AE33BB" w:rsidP="009B5E43">
      <w:pPr>
        <w:pStyle w:val="HeadingB"/>
      </w:pPr>
      <w:r>
        <w:t>Annex 2 – Application Response Sheet</w:t>
      </w:r>
    </w:p>
    <w:p w14:paraId="6AD10D62" w14:textId="77777777" w:rsidR="00AE33BB" w:rsidRPr="00DC2904" w:rsidRDefault="00AE33BB" w:rsidP="00AE33BB">
      <w:pPr>
        <w:pStyle w:val="HeadingB"/>
        <w:rPr>
          <w:sz w:val="32"/>
          <w:szCs w:val="22"/>
        </w:rPr>
      </w:pPr>
      <w:r w:rsidRPr="28615F59">
        <w:rPr>
          <w:sz w:val="32"/>
          <w:szCs w:val="32"/>
          <w:lang w:val="en-US"/>
        </w:rPr>
        <w:t>Instructions</w:t>
      </w:r>
    </w:p>
    <w:p w14:paraId="70FB57DE" w14:textId="104553DD" w:rsidR="00AE33BB" w:rsidRPr="00241A42" w:rsidRDefault="00AE33BB" w:rsidP="00AE33BB">
      <w:pPr>
        <w:rPr>
          <w:sz w:val="22"/>
          <w:szCs w:val="22"/>
          <w:shd w:val="clear" w:color="auto" w:fill="FFFFFF"/>
        </w:rPr>
      </w:pPr>
      <w:r w:rsidRPr="00241A42">
        <w:rPr>
          <w:sz w:val="22"/>
          <w:szCs w:val="22"/>
          <w:shd w:val="clear" w:color="auto" w:fill="FFFFFF"/>
        </w:rPr>
        <w:t xml:space="preserve">Please complete this Form and upload all necessary documentation </w:t>
      </w:r>
      <w:r>
        <w:rPr>
          <w:sz w:val="22"/>
          <w:szCs w:val="22"/>
          <w:shd w:val="clear" w:color="auto" w:fill="FFFFFF"/>
        </w:rPr>
        <w:t xml:space="preserve">to the online form </w:t>
      </w:r>
      <w:r w:rsidRPr="00241A42">
        <w:rPr>
          <w:sz w:val="22"/>
          <w:szCs w:val="22"/>
          <w:shd w:val="clear" w:color="auto" w:fill="FFFFFF"/>
        </w:rPr>
        <w:t>by</w:t>
      </w:r>
      <w:r>
        <w:rPr>
          <w:sz w:val="22"/>
          <w:szCs w:val="22"/>
          <w:shd w:val="clear" w:color="auto" w:fill="FFFFFF"/>
        </w:rPr>
        <w:t xml:space="preserve"> </w:t>
      </w:r>
      <w:r w:rsidR="00370E62">
        <w:rPr>
          <w:b/>
          <w:bCs/>
          <w:sz w:val="22"/>
          <w:szCs w:val="22"/>
          <w:shd w:val="clear" w:color="auto" w:fill="FFFFFF"/>
        </w:rPr>
        <w:t>14</w:t>
      </w:r>
      <w:r w:rsidRPr="28615F59">
        <w:rPr>
          <w:b/>
          <w:bCs/>
          <w:sz w:val="22"/>
          <w:szCs w:val="22"/>
          <w:shd w:val="clear" w:color="auto" w:fill="FFFFFF"/>
        </w:rPr>
        <w:t xml:space="preserve"> </w:t>
      </w:r>
      <w:r w:rsidR="00370E62">
        <w:rPr>
          <w:b/>
          <w:bCs/>
          <w:sz w:val="22"/>
          <w:szCs w:val="22"/>
          <w:shd w:val="clear" w:color="auto" w:fill="FFFFFF"/>
        </w:rPr>
        <w:t>February</w:t>
      </w:r>
      <w:r w:rsidRPr="28615F59">
        <w:rPr>
          <w:b/>
          <w:bCs/>
          <w:sz w:val="22"/>
          <w:szCs w:val="22"/>
          <w:shd w:val="clear" w:color="auto" w:fill="FFFFFF"/>
        </w:rPr>
        <w:t xml:space="preserve"> 202</w:t>
      </w:r>
      <w:r w:rsidR="00370E62">
        <w:rPr>
          <w:b/>
          <w:bCs/>
          <w:sz w:val="22"/>
          <w:szCs w:val="22"/>
          <w:shd w:val="clear" w:color="auto" w:fill="FFFFFF"/>
        </w:rPr>
        <w:t>3</w:t>
      </w:r>
      <w:r w:rsidR="009C41BA">
        <w:rPr>
          <w:b/>
          <w:bCs/>
          <w:sz w:val="22"/>
          <w:szCs w:val="22"/>
          <w:shd w:val="clear" w:color="auto" w:fill="FFFFFF"/>
        </w:rPr>
        <w:t>,</w:t>
      </w:r>
      <w:r w:rsidRPr="00241A42">
        <w:rPr>
          <w:sz w:val="22"/>
          <w:szCs w:val="22"/>
          <w:shd w:val="clear" w:color="auto" w:fill="FFFFFF"/>
        </w:rPr>
        <w:t xml:space="preserve"> </w:t>
      </w:r>
      <w:r w:rsidRPr="28615F59">
        <w:rPr>
          <w:b/>
          <w:bCs/>
          <w:sz w:val="22"/>
          <w:szCs w:val="22"/>
          <w:shd w:val="clear" w:color="auto" w:fill="FFFFFF"/>
        </w:rPr>
        <w:t>23:59 (</w:t>
      </w:r>
      <w:r w:rsidR="00370E62">
        <w:rPr>
          <w:b/>
          <w:bCs/>
          <w:sz w:val="22"/>
          <w:szCs w:val="22"/>
          <w:shd w:val="clear" w:color="auto" w:fill="FFFFFF"/>
        </w:rPr>
        <w:t>CST</w:t>
      </w:r>
      <w:r w:rsidRPr="28615F59">
        <w:rPr>
          <w:b/>
          <w:bCs/>
          <w:sz w:val="22"/>
          <w:szCs w:val="22"/>
          <w:shd w:val="clear" w:color="auto" w:fill="FFFFFF"/>
        </w:rPr>
        <w:t xml:space="preserve">) </w:t>
      </w:r>
    </w:p>
    <w:p w14:paraId="7566D5CF" w14:textId="77777777" w:rsidR="00AE33BB" w:rsidRPr="00241A42" w:rsidRDefault="00AE33BB" w:rsidP="00AE33BB">
      <w:pPr>
        <w:rPr>
          <w:sz w:val="22"/>
          <w:szCs w:val="22"/>
          <w:shd w:val="clear" w:color="auto" w:fill="FFFFFF"/>
        </w:rPr>
      </w:pPr>
      <w:r w:rsidRPr="00241A42">
        <w:rPr>
          <w:sz w:val="22"/>
          <w:szCs w:val="22"/>
          <w:shd w:val="clear" w:color="auto" w:fill="FFFFFF"/>
        </w:rPr>
        <w:t xml:space="preserve">Fail to upload any required documentation will result in ineligibility. </w:t>
      </w:r>
    </w:p>
    <w:p w14:paraId="564DA62C" w14:textId="77777777" w:rsidR="00AE33BB" w:rsidRDefault="00AE33BB" w:rsidP="00AE33BB">
      <w:pPr>
        <w:pStyle w:val="HeadingC"/>
      </w:pPr>
      <w:r>
        <w:t>Privacy consent</w:t>
      </w:r>
    </w:p>
    <w:p w14:paraId="7BECBD59" w14:textId="2595270A" w:rsidR="00AE33BB" w:rsidRDefault="00AE33BB" w:rsidP="00AE33BB">
      <w:r>
        <w:t xml:space="preserve">The British Council complies with data protection law in the UK (Data Protection Act 2018 / GDPR) and laws in project countries that meet internationally accepted standards. You have the right to ask for a copy of the information we hold on you, and to ask us to correct any inaccuracies in that information. If you have concerns about how we have used your personal information, you also have the right to complain to a privacy regulator. For detailed information, please refer to the privacy section of our website, </w:t>
      </w:r>
      <w:hyperlink r:id="rId11" w:history="1">
        <w:r w:rsidRPr="006D1CD7">
          <w:rPr>
            <w:rStyle w:val="Hyperlink"/>
          </w:rPr>
          <w:t>www.britishcouncil.org/privacy</w:t>
        </w:r>
      </w:hyperlink>
      <w:r>
        <w:t xml:space="preserve"> or contact your local British Council office.</w:t>
      </w:r>
    </w:p>
    <w:p w14:paraId="72AF4A39" w14:textId="77777777" w:rsidR="00AE33BB" w:rsidRDefault="00AE33BB" w:rsidP="00AE33BB">
      <w:r>
        <w:t>We will keep your information for a period of seven years from the time of collection.</w:t>
      </w:r>
    </w:p>
    <w:p w14:paraId="49BF5BE6" w14:textId="66076A05" w:rsidR="00AE33BB" w:rsidRDefault="00AE33BB" w:rsidP="00AE33BB">
      <w:r>
        <w:rPr>
          <w:rFonts w:ascii="Segoe UI Symbol" w:hAnsi="Segoe UI Symbol" w:cs="Segoe UI Symbol"/>
        </w:rPr>
        <w:t>☐</w:t>
      </w:r>
      <w:r>
        <w:t>Yes</w:t>
      </w:r>
    </w:p>
    <w:p w14:paraId="572613C3" w14:textId="729B2B3A" w:rsidR="00AE33BB" w:rsidRDefault="00AE33BB" w:rsidP="00AE33BB">
      <w:r>
        <w:rPr>
          <w:rFonts w:ascii="Segoe UI Symbol" w:hAnsi="Segoe UI Symbol" w:cs="Segoe UI Symbol"/>
        </w:rPr>
        <w:t>☐</w:t>
      </w:r>
      <w:r>
        <w:t>No</w:t>
      </w:r>
    </w:p>
    <w:p w14:paraId="2D1F1942" w14:textId="77777777" w:rsidR="009C41BA" w:rsidRDefault="009C41BA" w:rsidP="00AE33BB">
      <w:pPr>
        <w:pStyle w:val="HeadingC"/>
      </w:pPr>
    </w:p>
    <w:p w14:paraId="5AC16017" w14:textId="77777777" w:rsidR="009C41BA" w:rsidRDefault="009C41BA" w:rsidP="00AE33BB">
      <w:pPr>
        <w:pStyle w:val="HeadingC"/>
      </w:pPr>
    </w:p>
    <w:p w14:paraId="0C0F7705" w14:textId="77777777" w:rsidR="00AE33BB" w:rsidRDefault="00AE33BB" w:rsidP="00AE33BB">
      <w:pPr>
        <w:pStyle w:val="HeadingC"/>
      </w:pPr>
      <w:r w:rsidRPr="7C202290">
        <w:lastRenderedPageBreak/>
        <w:t xml:space="preserve">Mandatory documents to be uploaded </w:t>
      </w:r>
      <w:r>
        <w:t>to online form</w:t>
      </w:r>
    </w:p>
    <w:p w14:paraId="7C5F13B8" w14:textId="77777777" w:rsidR="00370E62" w:rsidRDefault="00370E62" w:rsidP="00370E62"/>
    <w:p w14:paraId="7F84E7B6" w14:textId="7505D8E7" w:rsidR="00370E62" w:rsidRPr="00370E62" w:rsidRDefault="00370E62" w:rsidP="00370E62">
      <w:pPr>
        <w:rPr>
          <w:rFonts w:asciiTheme="majorHAnsi" w:hAnsiTheme="majorHAnsi" w:cstheme="majorHAnsi"/>
        </w:rPr>
      </w:pPr>
      <w:r w:rsidRPr="00370E62">
        <w:rPr>
          <w:rFonts w:asciiTheme="majorHAnsi" w:hAnsiTheme="majorHAnsi" w:cstheme="majorHAnsi"/>
        </w:rPr>
        <w:t xml:space="preserve">Applicants must attach the following documents, in pdf format, to their email message: </w:t>
      </w:r>
    </w:p>
    <w:p w14:paraId="28BA31D9" w14:textId="77777777" w:rsidR="00370E62" w:rsidRPr="00370E62" w:rsidRDefault="00370E62" w:rsidP="00370E62">
      <w:pPr>
        <w:rPr>
          <w:rFonts w:asciiTheme="majorHAnsi" w:hAnsiTheme="majorHAnsi" w:cstheme="majorHAnsi"/>
        </w:rPr>
      </w:pPr>
      <w:r w:rsidRPr="00370E62">
        <w:rPr>
          <w:rFonts w:asciiTheme="majorHAnsi" w:hAnsiTheme="majorHAnsi" w:cstheme="majorHAnsi"/>
        </w:rPr>
        <w:t xml:space="preserve">1. CVs of the UK Lead applicants and Mexican partner institutions (in case of having) </w:t>
      </w:r>
    </w:p>
    <w:p w14:paraId="0A1707B6" w14:textId="77777777" w:rsidR="00370E62" w:rsidRPr="00370E62" w:rsidRDefault="00370E62" w:rsidP="00370E62">
      <w:pPr>
        <w:rPr>
          <w:rFonts w:asciiTheme="majorHAnsi" w:hAnsiTheme="majorHAnsi" w:cstheme="majorHAnsi"/>
        </w:rPr>
      </w:pPr>
      <w:r w:rsidRPr="00370E62">
        <w:rPr>
          <w:rFonts w:asciiTheme="majorHAnsi" w:hAnsiTheme="majorHAnsi" w:cstheme="majorHAnsi"/>
        </w:rPr>
        <w:t xml:space="preserve">2. Institutional Letters of Support from UK (mandatory) and Mexican (in case of having) institutions partaking in the present call. Each letter should be signed by a senior representative of the respective institution, such as vice-chancellors and pro vice-chancellors. </w:t>
      </w:r>
    </w:p>
    <w:p w14:paraId="308F753C" w14:textId="77777777" w:rsidR="00370E62" w:rsidRPr="00370E62" w:rsidRDefault="00370E62" w:rsidP="00370E62">
      <w:pPr>
        <w:rPr>
          <w:rFonts w:asciiTheme="majorHAnsi" w:hAnsiTheme="majorHAnsi" w:cstheme="majorHAnsi"/>
        </w:rPr>
      </w:pPr>
      <w:r w:rsidRPr="00370E62">
        <w:rPr>
          <w:rFonts w:asciiTheme="majorHAnsi" w:hAnsiTheme="majorHAnsi" w:cstheme="majorHAnsi"/>
        </w:rPr>
        <w:t xml:space="preserve">3. Annex 2 – Application Response Sheet thoroughly completed. The document must include a detailed table showcasing the project timeline and which activities will be developed/delivered in each of the 12 months of implementation </w:t>
      </w:r>
    </w:p>
    <w:p w14:paraId="0A914768" w14:textId="77777777" w:rsidR="00370E62" w:rsidRPr="00370E62" w:rsidRDefault="00370E62" w:rsidP="00370E62">
      <w:pPr>
        <w:rPr>
          <w:rFonts w:asciiTheme="majorHAnsi" w:hAnsiTheme="majorHAnsi" w:cstheme="majorHAnsi"/>
        </w:rPr>
      </w:pPr>
      <w:r w:rsidRPr="00370E62">
        <w:rPr>
          <w:rFonts w:asciiTheme="majorHAnsi" w:hAnsiTheme="majorHAnsi" w:cstheme="majorHAnsi"/>
        </w:rPr>
        <w:t xml:space="preserve">4. Annex 3 – Budget Summary Template. </w:t>
      </w:r>
    </w:p>
    <w:p w14:paraId="026D14A3" w14:textId="77777777" w:rsidR="00370E62" w:rsidRPr="00370E62" w:rsidRDefault="00370E62" w:rsidP="00370E62">
      <w:pPr>
        <w:rPr>
          <w:rFonts w:asciiTheme="majorHAnsi" w:hAnsiTheme="majorHAnsi" w:cstheme="majorHAnsi"/>
        </w:rPr>
      </w:pPr>
    </w:p>
    <w:p w14:paraId="2DBD5901" w14:textId="77777777" w:rsidR="00370E62" w:rsidRPr="00370E62" w:rsidRDefault="00370E62" w:rsidP="00370E62">
      <w:pPr>
        <w:rPr>
          <w:rFonts w:asciiTheme="majorHAnsi" w:hAnsiTheme="majorHAnsi" w:cstheme="majorHAnsi"/>
        </w:rPr>
      </w:pPr>
      <w:r w:rsidRPr="00370E62">
        <w:rPr>
          <w:rFonts w:asciiTheme="majorHAnsi" w:hAnsiTheme="majorHAnsi" w:cstheme="majorHAnsi"/>
        </w:rPr>
        <w:t xml:space="preserve">Applicants are responsible for ensuring the documentation is thoroughly and correctly completed. All required documentation must be attached to the email message, as referenced in Annex 2 – Application Response Sheet, where relevant. </w:t>
      </w:r>
    </w:p>
    <w:p w14:paraId="16949E81" w14:textId="540C4026" w:rsidR="00370E62" w:rsidRDefault="00370E62" w:rsidP="00370E62">
      <w:pPr>
        <w:rPr>
          <w:rFonts w:asciiTheme="majorHAnsi" w:hAnsiTheme="majorHAnsi" w:cstheme="majorHAnsi"/>
        </w:rPr>
      </w:pPr>
      <w:r w:rsidRPr="00370E62">
        <w:rPr>
          <w:rFonts w:asciiTheme="majorHAnsi" w:hAnsiTheme="majorHAnsi" w:cstheme="majorHAnsi"/>
        </w:rPr>
        <w:t>Incomplete applications, e.g., missing required documents, will not be considered.</w:t>
      </w:r>
    </w:p>
    <w:p w14:paraId="0E298FA1" w14:textId="640B0A3C" w:rsidR="00AE33BB" w:rsidRDefault="00AE33BB" w:rsidP="00AE33BB">
      <w:r>
        <w:t>Naming convention:</w:t>
      </w:r>
    </w:p>
    <w:p w14:paraId="6B77D7BF" w14:textId="77777777" w:rsidR="00AE33BB" w:rsidRDefault="00AE33BB" w:rsidP="00AE33BB">
      <w:r>
        <w:t>CV_First Name Family Name</w:t>
      </w:r>
    </w:p>
    <w:p w14:paraId="6F9CA66E" w14:textId="77777777" w:rsidR="00AE33BB" w:rsidRDefault="00AE33BB" w:rsidP="00AE33BB">
      <w:r>
        <w:t xml:space="preserve">Support Letter_Lead Institution Name </w:t>
      </w:r>
    </w:p>
    <w:p w14:paraId="67A9C777" w14:textId="77777777" w:rsidR="00AE33BB" w:rsidRDefault="00AE33BB" w:rsidP="00AE33BB">
      <w:r>
        <w:t>Support Letter_Partner Institution Name</w:t>
      </w:r>
    </w:p>
    <w:p w14:paraId="775603A8" w14:textId="77777777" w:rsidR="00AE33BB" w:rsidRDefault="00AE33BB" w:rsidP="00AE33BB">
      <w:r>
        <w:t>Application Response Sheet_Lead Institution Name</w:t>
      </w:r>
    </w:p>
    <w:p w14:paraId="39D745A8" w14:textId="4674426B" w:rsidR="00AE33BB" w:rsidRDefault="00AE33BB" w:rsidP="00AE33BB">
      <w:r>
        <w:t>Activities and Budget Plan_Lead Institution Name</w:t>
      </w:r>
    </w:p>
    <w:p w14:paraId="7524D3F1" w14:textId="77777777" w:rsidR="00AE33BB" w:rsidRDefault="00AE33BB">
      <w:pPr>
        <w:spacing w:after="0" w:line="240" w:lineRule="auto"/>
      </w:pPr>
      <w:r>
        <w:br w:type="page"/>
      </w:r>
    </w:p>
    <w:p w14:paraId="1C03522D" w14:textId="1CA1F813" w:rsidR="00AE33BB" w:rsidRPr="00F96FB4" w:rsidRDefault="00AE33BB" w:rsidP="00AE33BB">
      <w:pPr>
        <w:pStyle w:val="HeadingB"/>
      </w:pPr>
      <w:r w:rsidRPr="00F96FB4">
        <w:lastRenderedPageBreak/>
        <w:t xml:space="preserve">Partnership </w:t>
      </w:r>
      <w:r w:rsidR="00F96FB4" w:rsidRPr="00F96FB4">
        <w:t>scheme</w:t>
      </w:r>
    </w:p>
    <w:p w14:paraId="7ECB26D6" w14:textId="3994111B" w:rsidR="00AE33BB" w:rsidRDefault="00AE33BB" w:rsidP="00AE33BB">
      <w:r>
        <w:t xml:space="preserve">Please select the proper category of the present proposal as per the </w:t>
      </w:r>
      <w:r w:rsidR="00F96FB4">
        <w:t xml:space="preserve">description of the </w:t>
      </w:r>
      <w:r w:rsidR="00F96FB4" w:rsidRPr="00F96FB4">
        <w:rPr>
          <w:b/>
          <w:bCs/>
        </w:rPr>
        <w:t>Funding opportunity</w:t>
      </w:r>
      <w:r>
        <w:t xml:space="preserve"> </w:t>
      </w:r>
      <w:r w:rsidR="00F96FB4">
        <w:t xml:space="preserve">in the </w:t>
      </w:r>
      <w:r w:rsidR="00F96FB4" w:rsidRPr="00F96FB4">
        <w:rPr>
          <w:b/>
          <w:bCs/>
        </w:rPr>
        <w:t xml:space="preserve">Call </w:t>
      </w:r>
      <w:r w:rsidRPr="00F96FB4">
        <w:rPr>
          <w:b/>
          <w:bCs/>
        </w:rPr>
        <w:t>Terms of Reference</w:t>
      </w:r>
      <w:r w:rsidR="00F96FB4">
        <w:t>:</w:t>
      </w:r>
    </w:p>
    <w:p w14:paraId="5B24DAFF" w14:textId="3D0C53A8" w:rsidR="00370E62" w:rsidRDefault="00622072" w:rsidP="00F96FB4">
      <w:pPr>
        <w:pStyle w:val="Bullets"/>
        <w:numPr>
          <w:ilvl w:val="0"/>
          <w:numId w:val="4"/>
        </w:numPr>
        <w:ind w:left="1080"/>
      </w:pPr>
      <w:r>
        <w:t>No partnership: the proposal will be submitted by one UK institution.</w:t>
      </w:r>
    </w:p>
    <w:p w14:paraId="2C7CCEE1" w14:textId="2D16D62C" w:rsidR="00F96FB4" w:rsidRDefault="00F96FB4" w:rsidP="00F96FB4">
      <w:pPr>
        <w:pStyle w:val="Bullets"/>
        <w:numPr>
          <w:ilvl w:val="0"/>
          <w:numId w:val="4"/>
        </w:numPr>
        <w:ind w:left="1080"/>
      </w:pPr>
      <w:r>
        <w:t xml:space="preserve">Existing partnership: a partnership between a UK </w:t>
      </w:r>
      <w:r w:rsidR="00622072">
        <w:t>institution</w:t>
      </w:r>
      <w:r>
        <w:t xml:space="preserve"> and its</w:t>
      </w:r>
      <w:r w:rsidR="00370E62">
        <w:t xml:space="preserve"> Mexican</w:t>
      </w:r>
      <w:r w:rsidR="00622072">
        <w:t xml:space="preserve"> HEI</w:t>
      </w:r>
      <w:r>
        <w:t xml:space="preserve"> partner</w:t>
      </w:r>
    </w:p>
    <w:p w14:paraId="164C4D48" w14:textId="157A98E9" w:rsidR="00F96FB4" w:rsidRDefault="00F96FB4" w:rsidP="00F96FB4">
      <w:r>
        <w:rPr>
          <w:rFonts w:ascii="Segoe UI Symbol" w:hAnsi="Segoe UI Symbol" w:cs="Segoe UI Symbol"/>
        </w:rPr>
        <w:t>☐</w:t>
      </w:r>
      <w:r>
        <w:t xml:space="preserve"> </w:t>
      </w:r>
      <w:r w:rsidR="00370E62">
        <w:t>No</w:t>
      </w:r>
      <w:r>
        <w:t xml:space="preserve"> partnership</w:t>
      </w:r>
    </w:p>
    <w:p w14:paraId="083D8506" w14:textId="1C4CA0F4" w:rsidR="00F96FB4" w:rsidRDefault="00F96FB4" w:rsidP="00F96FB4">
      <w:r>
        <w:rPr>
          <w:rFonts w:ascii="Segoe UI Symbol" w:hAnsi="Segoe UI Symbol" w:cs="Segoe UI Symbol"/>
        </w:rPr>
        <w:t>☐</w:t>
      </w:r>
      <w:r>
        <w:t xml:space="preserve"> </w:t>
      </w:r>
      <w:r w:rsidR="00370E62">
        <w:t>Existing</w:t>
      </w:r>
      <w:r>
        <w:t xml:space="preserve"> partnership</w:t>
      </w:r>
    </w:p>
    <w:p w14:paraId="0F7DFBE0" w14:textId="0546A5BC" w:rsidR="00AE33BB" w:rsidRPr="00AE33BB" w:rsidRDefault="00AE33BB" w:rsidP="00AE33BB">
      <w:pPr>
        <w:pStyle w:val="HeadingB"/>
      </w:pPr>
      <w:r w:rsidRPr="00AE33BB">
        <w:t>Lead Applicant (UK) Information</w:t>
      </w:r>
    </w:p>
    <w:tbl>
      <w:tblPr>
        <w:tblStyle w:val="TableGrid"/>
        <w:tblW w:w="10060" w:type="dxa"/>
        <w:tblBorders>
          <w:top w:val="single" w:sz="4" w:space="0" w:color="EA0034" w:themeColor="accent4"/>
          <w:left w:val="single" w:sz="4" w:space="0" w:color="EA0034" w:themeColor="accent4"/>
          <w:bottom w:val="single" w:sz="4" w:space="0" w:color="EA0034" w:themeColor="accent4"/>
          <w:right w:val="single" w:sz="4" w:space="0" w:color="EA0034" w:themeColor="accent4"/>
          <w:insideH w:val="single" w:sz="4" w:space="0" w:color="EA0034" w:themeColor="accent4"/>
          <w:insideV w:val="single" w:sz="4" w:space="0" w:color="EA0034" w:themeColor="accent4"/>
        </w:tblBorders>
        <w:tblLayout w:type="fixed"/>
        <w:tblLook w:val="0600" w:firstRow="0" w:lastRow="0" w:firstColumn="0" w:lastColumn="0" w:noHBand="1" w:noVBand="1"/>
      </w:tblPr>
      <w:tblGrid>
        <w:gridCol w:w="4045"/>
        <w:gridCol w:w="6015"/>
      </w:tblGrid>
      <w:tr w:rsidR="00AE33BB" w:rsidRPr="00122DE3" w14:paraId="1ECEEAAB" w14:textId="77777777" w:rsidTr="00B75074">
        <w:trPr>
          <w:trHeight w:val="565"/>
        </w:trPr>
        <w:tc>
          <w:tcPr>
            <w:tcW w:w="4045" w:type="dxa"/>
          </w:tcPr>
          <w:p w14:paraId="67EC1657" w14:textId="77777777" w:rsidR="00AE33BB" w:rsidRPr="00122DE3" w:rsidRDefault="00AE33BB" w:rsidP="00B75074">
            <w:pPr>
              <w:spacing w:line="600" w:lineRule="auto"/>
              <w:rPr>
                <w:rFonts w:cs="Arial"/>
              </w:rPr>
            </w:pPr>
            <w:r>
              <w:rPr>
                <w:rFonts w:cs="Arial"/>
              </w:rPr>
              <w:t xml:space="preserve">Name and address of UK institution </w:t>
            </w:r>
          </w:p>
        </w:tc>
        <w:sdt>
          <w:sdtPr>
            <w:rPr>
              <w:rFonts w:cs="Arial"/>
            </w:rPr>
            <w:alias w:val="Title"/>
            <w:tag w:val="Title"/>
            <w:id w:val="1539705358"/>
            <w:placeholder>
              <w:docPart w:val="14406F251205436C99652191A98B3BD4"/>
            </w:placeholder>
            <w:showingPlcHdr/>
          </w:sdtPr>
          <w:sdtEndPr/>
          <w:sdtContent>
            <w:tc>
              <w:tcPr>
                <w:tcW w:w="6015" w:type="dxa"/>
              </w:tcPr>
              <w:p w14:paraId="672202B6" w14:textId="2B055CC9" w:rsidR="00AE33BB" w:rsidRPr="00122DE3" w:rsidRDefault="00F96FB4" w:rsidP="00B75074">
                <w:pPr>
                  <w:spacing w:line="600" w:lineRule="auto"/>
                  <w:rPr>
                    <w:rFonts w:cs="Arial"/>
                  </w:rPr>
                </w:pPr>
                <w:r w:rsidRPr="00B418B2">
                  <w:rPr>
                    <w:rStyle w:val="PlaceholderText"/>
                  </w:rPr>
                  <w:t>Click here to enter text.</w:t>
                </w:r>
              </w:p>
            </w:tc>
          </w:sdtContent>
        </w:sdt>
      </w:tr>
      <w:tr w:rsidR="00AE33BB" w:rsidRPr="00122DE3" w14:paraId="0AE7C29C" w14:textId="77777777" w:rsidTr="00B75074">
        <w:tc>
          <w:tcPr>
            <w:tcW w:w="4045" w:type="dxa"/>
          </w:tcPr>
          <w:p w14:paraId="030D60D7" w14:textId="77777777" w:rsidR="00AE33BB" w:rsidRPr="00122DE3" w:rsidRDefault="00AE33BB" w:rsidP="00B75074">
            <w:pPr>
              <w:spacing w:line="600" w:lineRule="auto"/>
              <w:rPr>
                <w:rFonts w:cs="Arial"/>
              </w:rPr>
            </w:pPr>
            <w:r>
              <w:rPr>
                <w:rFonts w:cs="Arial"/>
              </w:rPr>
              <w:t>UK Lead Applicant Name</w:t>
            </w:r>
          </w:p>
        </w:tc>
        <w:sdt>
          <w:sdtPr>
            <w:rPr>
              <w:rFonts w:cs="Arial"/>
            </w:rPr>
            <w:alias w:val="First name"/>
            <w:tag w:val="First name"/>
            <w:id w:val="-585759835"/>
            <w:placeholder>
              <w:docPart w:val="3D9A8C7C76B84DE0A83D8B3DB3A25D8C"/>
            </w:placeholder>
          </w:sdtPr>
          <w:sdtEndPr/>
          <w:sdtContent>
            <w:tc>
              <w:tcPr>
                <w:tcW w:w="6015" w:type="dxa"/>
              </w:tcPr>
              <w:p w14:paraId="3348CCDB" w14:textId="77777777" w:rsidR="00AE33BB" w:rsidRPr="00122DE3" w:rsidRDefault="00AE33BB" w:rsidP="00B75074">
                <w:pPr>
                  <w:rPr>
                    <w:rFonts w:cs="Arial"/>
                  </w:rPr>
                </w:pPr>
                <w:r w:rsidRPr="00122DE3">
                  <w:rPr>
                    <w:rFonts w:cs="Arial"/>
                  </w:rPr>
                  <w:t xml:space="preserve"> </w:t>
                </w:r>
                <w:sdt>
                  <w:sdtPr>
                    <w:rPr>
                      <w:rFonts w:cs="Arial"/>
                    </w:rPr>
                    <w:alias w:val="First name"/>
                    <w:tag w:val="First name"/>
                    <w:id w:val="-1261523136"/>
                    <w:placeholder>
                      <w:docPart w:val="5C930B3636AB433F92B48915E5E24B25"/>
                    </w:placeholder>
                  </w:sdtPr>
                  <w:sdtEndPr/>
                  <w:sdtContent>
                    <w:r w:rsidRPr="00041809">
                      <w:rPr>
                        <w:rFonts w:cs="Arial"/>
                        <w:b/>
                        <w:bCs/>
                      </w:rPr>
                      <w:t xml:space="preserve">Please upload CV of the </w:t>
                    </w:r>
                    <w:r>
                      <w:rPr>
                        <w:rFonts w:cs="Arial"/>
                        <w:b/>
                        <w:bCs/>
                      </w:rPr>
                      <w:t>lead</w:t>
                    </w:r>
                    <w:r w:rsidRPr="00041809">
                      <w:rPr>
                        <w:rFonts w:cs="Arial"/>
                        <w:b/>
                        <w:bCs/>
                      </w:rPr>
                      <w:t xml:space="preserve"> applicant to the online form</w:t>
                    </w:r>
                    <w:r w:rsidRPr="00041809">
                      <w:rPr>
                        <w:rFonts w:cs="Arial"/>
                        <w:b/>
                        <w:bCs/>
                      </w:rPr>
                      <w:br/>
                      <w:t>(.pdf format)</w:t>
                    </w:r>
                  </w:sdtContent>
                </w:sdt>
              </w:p>
            </w:tc>
          </w:sdtContent>
        </w:sdt>
      </w:tr>
      <w:tr w:rsidR="00AE33BB" w14:paraId="2CEAC00D" w14:textId="77777777" w:rsidTr="00B75074">
        <w:tc>
          <w:tcPr>
            <w:tcW w:w="4045" w:type="dxa"/>
          </w:tcPr>
          <w:p w14:paraId="78218501" w14:textId="77777777" w:rsidR="00AE33BB" w:rsidRDefault="00AE33BB" w:rsidP="00B75074">
            <w:pPr>
              <w:spacing w:line="600" w:lineRule="auto"/>
              <w:rPr>
                <w:rFonts w:eastAsia="MS PGothic" w:cs="Arial"/>
              </w:rPr>
            </w:pPr>
            <w:r w:rsidRPr="7C202290">
              <w:rPr>
                <w:rFonts w:eastAsia="MS PGothic" w:cs="Arial"/>
              </w:rPr>
              <w:t>UK Lead Applicant Job Title</w:t>
            </w:r>
          </w:p>
        </w:tc>
        <w:tc>
          <w:tcPr>
            <w:tcW w:w="6015" w:type="dxa"/>
          </w:tcPr>
          <w:p w14:paraId="38F86941" w14:textId="77777777" w:rsidR="00AE33BB" w:rsidRDefault="00AE33BB" w:rsidP="00B75074">
            <w:pPr>
              <w:spacing w:line="600" w:lineRule="auto"/>
              <w:rPr>
                <w:rFonts w:eastAsia="MS PGothic" w:cs="Arial"/>
              </w:rPr>
            </w:pPr>
          </w:p>
        </w:tc>
      </w:tr>
      <w:tr w:rsidR="00AE33BB" w:rsidRPr="00122DE3" w14:paraId="7BE89398" w14:textId="77777777" w:rsidTr="00B75074">
        <w:tc>
          <w:tcPr>
            <w:tcW w:w="4045" w:type="dxa"/>
          </w:tcPr>
          <w:p w14:paraId="44D6799B" w14:textId="77777777" w:rsidR="00AE33BB" w:rsidRPr="00122DE3" w:rsidRDefault="00AE33BB" w:rsidP="00B75074">
            <w:pPr>
              <w:spacing w:line="600" w:lineRule="auto"/>
              <w:rPr>
                <w:rFonts w:cs="Arial"/>
              </w:rPr>
            </w:pPr>
            <w:r>
              <w:rPr>
                <w:rFonts w:cs="Arial"/>
              </w:rPr>
              <w:t>UK Email Address</w:t>
            </w:r>
          </w:p>
        </w:tc>
        <w:sdt>
          <w:sdtPr>
            <w:rPr>
              <w:rFonts w:cs="Arial"/>
            </w:rPr>
            <w:alias w:val="Position"/>
            <w:tag w:val="Position"/>
            <w:id w:val="-284434741"/>
            <w:placeholder>
              <w:docPart w:val="4CA3433FA1DB42C3ACF03A2D376FD5F7"/>
            </w:placeholder>
          </w:sdtPr>
          <w:sdtEndPr/>
          <w:sdtContent>
            <w:tc>
              <w:tcPr>
                <w:tcW w:w="6015" w:type="dxa"/>
              </w:tcPr>
              <w:p w14:paraId="730402B3" w14:textId="77777777" w:rsidR="00AE33BB" w:rsidRPr="00122DE3" w:rsidRDefault="00AE33BB" w:rsidP="00B75074">
                <w:pPr>
                  <w:spacing w:line="600" w:lineRule="auto"/>
                  <w:rPr>
                    <w:rFonts w:cs="Arial"/>
                  </w:rPr>
                </w:pPr>
                <w:r w:rsidRPr="00122DE3">
                  <w:rPr>
                    <w:rFonts w:cs="Arial"/>
                  </w:rPr>
                  <w:t xml:space="preserve"> </w:t>
                </w:r>
              </w:p>
            </w:tc>
          </w:sdtContent>
        </w:sdt>
      </w:tr>
      <w:tr w:rsidR="00AE33BB" w:rsidRPr="00122DE3" w14:paraId="48904545" w14:textId="77777777" w:rsidTr="00B75074">
        <w:tc>
          <w:tcPr>
            <w:tcW w:w="4045" w:type="dxa"/>
          </w:tcPr>
          <w:p w14:paraId="2473371D" w14:textId="77777777" w:rsidR="00AE33BB" w:rsidRDefault="00AE33BB" w:rsidP="00B75074">
            <w:pPr>
              <w:spacing w:after="0"/>
              <w:rPr>
                <w:rFonts w:cs="Arial"/>
                <w:b/>
                <w:bCs/>
              </w:rPr>
            </w:pPr>
            <w:r>
              <w:rPr>
                <w:rFonts w:cs="Arial"/>
              </w:rPr>
              <w:t>UK Phone Contact</w:t>
            </w:r>
          </w:p>
          <w:p w14:paraId="731627FA" w14:textId="77777777" w:rsidR="00AE33BB" w:rsidRPr="00122DE3" w:rsidRDefault="00AE33BB" w:rsidP="00B75074">
            <w:pPr>
              <w:spacing w:after="0"/>
              <w:rPr>
                <w:rFonts w:cs="Arial"/>
              </w:rPr>
            </w:pPr>
          </w:p>
        </w:tc>
        <w:tc>
          <w:tcPr>
            <w:tcW w:w="6015" w:type="dxa"/>
          </w:tcPr>
          <w:p w14:paraId="340896DC" w14:textId="77777777" w:rsidR="00AE33BB" w:rsidRDefault="00AE33BB" w:rsidP="00B75074">
            <w:pPr>
              <w:spacing w:line="600" w:lineRule="auto"/>
              <w:rPr>
                <w:rFonts w:cs="Arial"/>
              </w:rPr>
            </w:pPr>
          </w:p>
        </w:tc>
      </w:tr>
      <w:tr w:rsidR="00AE33BB" w:rsidRPr="00122DE3" w14:paraId="134C4606" w14:textId="77777777" w:rsidTr="00B75074">
        <w:tc>
          <w:tcPr>
            <w:tcW w:w="4045" w:type="dxa"/>
          </w:tcPr>
          <w:p w14:paraId="61BE4F9E" w14:textId="77777777" w:rsidR="00AE33BB" w:rsidRDefault="00AE33BB" w:rsidP="00B75074">
            <w:pPr>
              <w:spacing w:after="0"/>
              <w:rPr>
                <w:rFonts w:cs="Arial"/>
              </w:rPr>
            </w:pPr>
            <w:r>
              <w:rPr>
                <w:rFonts w:cs="Arial"/>
              </w:rPr>
              <w:t>Gender</w:t>
            </w:r>
          </w:p>
        </w:tc>
        <w:tc>
          <w:tcPr>
            <w:tcW w:w="6015" w:type="dxa"/>
          </w:tcPr>
          <w:p w14:paraId="5D013B49" w14:textId="77777777" w:rsidR="00AE33BB" w:rsidRDefault="00AE33BB" w:rsidP="00B75074">
            <w:pPr>
              <w:spacing w:line="600" w:lineRule="auto"/>
              <w:rPr>
                <w:rFonts w:cs="Arial"/>
              </w:rPr>
            </w:pPr>
          </w:p>
        </w:tc>
      </w:tr>
      <w:tr w:rsidR="00AE33BB" w:rsidRPr="00122DE3" w14:paraId="797F1CB1" w14:textId="77777777" w:rsidTr="00B75074">
        <w:tc>
          <w:tcPr>
            <w:tcW w:w="4045" w:type="dxa"/>
          </w:tcPr>
          <w:p w14:paraId="70271A3C" w14:textId="77777777" w:rsidR="00AE33BB" w:rsidRPr="003147B4" w:rsidRDefault="00AE33BB" w:rsidP="00B75074">
            <w:pPr>
              <w:rPr>
                <w:rFonts w:cs="Arial"/>
                <w:color w:val="000000" w:themeColor="text1"/>
                <w:kern w:val="24"/>
                <w:lang w:val="en-US"/>
              </w:rPr>
            </w:pPr>
            <w:r w:rsidRPr="003147B4">
              <w:rPr>
                <w:rFonts w:cs="Arial"/>
                <w:color w:val="000000" w:themeColor="text1"/>
                <w:kern w:val="24"/>
                <w:lang w:val="en-US"/>
              </w:rPr>
              <w:t>I have the approval to submit this application on behalf of my institution</w:t>
            </w:r>
          </w:p>
        </w:tc>
        <w:tc>
          <w:tcPr>
            <w:tcW w:w="6015" w:type="dxa"/>
          </w:tcPr>
          <w:p w14:paraId="272669A2" w14:textId="77777777" w:rsidR="00AE33BB" w:rsidRPr="000B687D" w:rsidRDefault="00875D37" w:rsidP="00B75074">
            <w:pPr>
              <w:rPr>
                <w:rFonts w:cs="Arial"/>
              </w:rPr>
            </w:pPr>
            <w:sdt>
              <w:sdtPr>
                <w:rPr>
                  <w:rFonts w:ascii="Segoe UI Symbol" w:eastAsia="MS Gothic" w:hAnsi="Segoe UI Symbol" w:cs="Segoe UI Symbol"/>
                </w:rPr>
                <w:id w:val="-11151115"/>
                <w14:checkbox>
                  <w14:checked w14:val="0"/>
                  <w14:checkedState w14:val="00FC" w14:font="Wingdings"/>
                  <w14:uncheckedState w14:val="2610" w14:font="MS Gothic"/>
                </w14:checkbox>
              </w:sdtPr>
              <w:sdtEndPr/>
              <w:sdtContent>
                <w:r w:rsidR="00AE33BB" w:rsidRPr="000B687D">
                  <w:rPr>
                    <w:rFonts w:ascii="MS Gothic" w:eastAsia="MS Gothic" w:hAnsi="MS Gothic" w:cs="Segoe UI Symbol" w:hint="eastAsia"/>
                  </w:rPr>
                  <w:t>☐</w:t>
                </w:r>
              </w:sdtContent>
            </w:sdt>
            <w:r w:rsidR="00AE33BB" w:rsidRPr="000B687D">
              <w:rPr>
                <w:rFonts w:cs="Arial"/>
              </w:rPr>
              <w:t xml:space="preserve"> Yes </w:t>
            </w:r>
          </w:p>
          <w:p w14:paraId="07AF2CD1" w14:textId="77777777" w:rsidR="00AE33BB" w:rsidRDefault="00875D37" w:rsidP="00B75074">
            <w:pPr>
              <w:rPr>
                <w:rFonts w:cs="Arial"/>
              </w:rPr>
            </w:pPr>
            <w:sdt>
              <w:sdtPr>
                <w:rPr>
                  <w:rFonts w:ascii="Segoe UI Symbol" w:eastAsia="MS Gothic" w:hAnsi="Segoe UI Symbol" w:cs="Segoe UI Symbol"/>
                </w:rPr>
                <w:id w:val="-1951085025"/>
                <w14:checkbox>
                  <w14:checked w14:val="0"/>
                  <w14:checkedState w14:val="00FC" w14:font="Wingdings"/>
                  <w14:uncheckedState w14:val="2610" w14:font="MS Gothic"/>
                </w14:checkbox>
              </w:sdtPr>
              <w:sdtEndPr/>
              <w:sdtContent>
                <w:r w:rsidR="00AE33BB" w:rsidRPr="000B687D">
                  <w:rPr>
                    <w:rFonts w:ascii="MS Gothic" w:eastAsia="MS Gothic" w:hAnsi="MS Gothic" w:cs="Segoe UI Symbol" w:hint="eastAsia"/>
                  </w:rPr>
                  <w:t>☐</w:t>
                </w:r>
              </w:sdtContent>
            </w:sdt>
            <w:r w:rsidR="00AE33BB" w:rsidRPr="000B687D">
              <w:rPr>
                <w:rFonts w:ascii="Segoe UI Symbol" w:eastAsia="MS Gothic" w:hAnsi="Segoe UI Symbol" w:cs="Segoe UI Symbol"/>
              </w:rPr>
              <w:t xml:space="preserve"> </w:t>
            </w:r>
            <w:r w:rsidR="00AE33BB" w:rsidRPr="000B687D">
              <w:rPr>
                <w:rFonts w:cs="Arial"/>
              </w:rPr>
              <w:t>No</w:t>
            </w:r>
          </w:p>
          <w:p w14:paraId="665713E8" w14:textId="77777777" w:rsidR="00AE33BB" w:rsidRDefault="00AE33BB" w:rsidP="00B75074">
            <w:pPr>
              <w:rPr>
                <w:rFonts w:cs="Arial"/>
                <w:b/>
                <w:bCs/>
              </w:rPr>
            </w:pPr>
            <w:r w:rsidRPr="00041809">
              <w:rPr>
                <w:rFonts w:cs="Arial"/>
                <w:b/>
                <w:bCs/>
              </w:rPr>
              <w:t xml:space="preserve">Please </w:t>
            </w:r>
            <w:r>
              <w:rPr>
                <w:rFonts w:cs="Arial"/>
                <w:b/>
                <w:bCs/>
              </w:rPr>
              <w:t>upload</w:t>
            </w:r>
            <w:r w:rsidRPr="00041809">
              <w:rPr>
                <w:rFonts w:cs="Arial"/>
                <w:b/>
                <w:bCs/>
              </w:rPr>
              <w:t xml:space="preserve"> the duly signed Letter of Institutional Support</w:t>
            </w:r>
            <w:r>
              <w:rPr>
                <w:rFonts w:cs="Arial"/>
                <w:b/>
                <w:bCs/>
              </w:rPr>
              <w:t xml:space="preserve"> to the online form</w:t>
            </w:r>
          </w:p>
          <w:p w14:paraId="35A39E26" w14:textId="77777777" w:rsidR="00AE33BB" w:rsidRPr="00041809" w:rsidRDefault="00AE33BB" w:rsidP="00B75074">
            <w:pPr>
              <w:rPr>
                <w:rFonts w:cs="Arial"/>
                <w:b/>
                <w:bCs/>
              </w:rPr>
            </w:pPr>
            <w:r>
              <w:rPr>
                <w:rFonts w:cs="Arial"/>
                <w:b/>
                <w:bCs/>
              </w:rPr>
              <w:t>(.pdf format)</w:t>
            </w:r>
          </w:p>
          <w:p w14:paraId="60F6DCBD" w14:textId="77777777" w:rsidR="00AE33BB" w:rsidRPr="00DE7F2C" w:rsidRDefault="00AE33BB" w:rsidP="00B75074">
            <w:pPr>
              <w:rPr>
                <w:rFonts w:cs="Arial"/>
                <w:i/>
                <w:iCs/>
              </w:rPr>
            </w:pPr>
            <w:r w:rsidRPr="28615F59">
              <w:rPr>
                <w:rFonts w:asciiTheme="majorHAnsi" w:hAnsiTheme="majorHAnsi" w:cstheme="majorBidi"/>
                <w:i/>
                <w:iCs/>
              </w:rPr>
              <w:t>Letters should be signed by senior institution representatives, such as: Head of International Office, Chancellor, Pro-Vice Chancellors etc.</w:t>
            </w:r>
          </w:p>
        </w:tc>
      </w:tr>
    </w:tbl>
    <w:p w14:paraId="72E54B1E" w14:textId="7B3C50C8" w:rsidR="00F96FB4" w:rsidRDefault="00F96FB4" w:rsidP="00F96FB4">
      <w:r w:rsidRPr="00F96FB4">
        <w:rPr>
          <w:b/>
          <w:bCs/>
        </w:rPr>
        <w:t>Note:</w:t>
      </w:r>
      <w:r>
        <w:t xml:space="preserve"> for partnership projects including more than one UK institution, please replicate the table template above and fill it in for each institution.</w:t>
      </w:r>
    </w:p>
    <w:p w14:paraId="06314E61" w14:textId="77777777" w:rsidR="00370E62" w:rsidRDefault="00370E62" w:rsidP="00AE33BB">
      <w:pPr>
        <w:pStyle w:val="HeadingB"/>
      </w:pPr>
    </w:p>
    <w:p w14:paraId="6AF0E3E7" w14:textId="2EAEE2D1" w:rsidR="00AE33BB" w:rsidRDefault="00AE33BB" w:rsidP="00AE33BB">
      <w:pPr>
        <w:pStyle w:val="HeadingB"/>
      </w:pPr>
      <w:r>
        <w:t>Partner Applicants (</w:t>
      </w:r>
      <w:r w:rsidR="00370E62">
        <w:t>Mexico</w:t>
      </w:r>
      <w:r>
        <w:t>) Information</w:t>
      </w:r>
    </w:p>
    <w:p w14:paraId="366408AF" w14:textId="683E9307" w:rsidR="00AE33BB" w:rsidRDefault="00370E62" w:rsidP="00AE33BB">
      <w:pPr>
        <w:pStyle w:val="HeadingC"/>
        <w:rPr>
          <w:bCs/>
          <w:szCs w:val="28"/>
        </w:rPr>
      </w:pPr>
      <w:r>
        <w:t>Mexican</w:t>
      </w:r>
      <w:r w:rsidR="00AE33BB">
        <w:t xml:space="preserve"> Institution</w:t>
      </w:r>
    </w:p>
    <w:tbl>
      <w:tblPr>
        <w:tblStyle w:val="TableGrid"/>
        <w:tblW w:w="10060" w:type="dxa"/>
        <w:tblBorders>
          <w:top w:val="single" w:sz="4" w:space="0" w:color="EA0034" w:themeColor="accent4"/>
          <w:left w:val="single" w:sz="4" w:space="0" w:color="EA0034" w:themeColor="accent4"/>
          <w:bottom w:val="single" w:sz="4" w:space="0" w:color="EA0034" w:themeColor="accent4"/>
          <w:right w:val="single" w:sz="4" w:space="0" w:color="EA0034" w:themeColor="accent4"/>
          <w:insideH w:val="single" w:sz="4" w:space="0" w:color="EA0034" w:themeColor="accent4"/>
          <w:insideV w:val="single" w:sz="4" w:space="0" w:color="EA0034" w:themeColor="accent4"/>
        </w:tblBorders>
        <w:tblLayout w:type="fixed"/>
        <w:tblLook w:val="04A0" w:firstRow="1" w:lastRow="0" w:firstColumn="1" w:lastColumn="0" w:noHBand="0" w:noVBand="1"/>
      </w:tblPr>
      <w:tblGrid>
        <w:gridCol w:w="4673"/>
        <w:gridCol w:w="5387"/>
      </w:tblGrid>
      <w:tr w:rsidR="00AE33BB" w:rsidRPr="00122DE3" w14:paraId="0DD729F9" w14:textId="77777777" w:rsidTr="00B75074">
        <w:trPr>
          <w:trHeight w:val="565"/>
        </w:trPr>
        <w:tc>
          <w:tcPr>
            <w:tcW w:w="4673" w:type="dxa"/>
          </w:tcPr>
          <w:p w14:paraId="4E61B037" w14:textId="5401596F" w:rsidR="00AE33BB" w:rsidRPr="00122DE3" w:rsidRDefault="00AE33BB" w:rsidP="00B75074">
            <w:pPr>
              <w:spacing w:line="600" w:lineRule="auto"/>
              <w:rPr>
                <w:rFonts w:cs="Arial"/>
              </w:rPr>
            </w:pPr>
            <w:r>
              <w:rPr>
                <w:rFonts w:cs="Arial"/>
              </w:rPr>
              <w:t xml:space="preserve">Name and address of </w:t>
            </w:r>
            <w:r w:rsidR="00370E62">
              <w:rPr>
                <w:rFonts w:cs="Arial"/>
              </w:rPr>
              <w:t>Mexican</w:t>
            </w:r>
            <w:r>
              <w:rPr>
                <w:rFonts w:cs="Arial"/>
              </w:rPr>
              <w:t xml:space="preserve"> institution </w:t>
            </w:r>
          </w:p>
        </w:tc>
        <w:sdt>
          <w:sdtPr>
            <w:rPr>
              <w:rFonts w:cs="Arial"/>
            </w:rPr>
            <w:alias w:val="Title"/>
            <w:tag w:val="Title"/>
            <w:id w:val="-2125303052"/>
            <w:placeholder>
              <w:docPart w:val="6BED3DDF38454F858B2A889C00E34668"/>
            </w:placeholder>
            <w:showingPlcHdr/>
          </w:sdtPr>
          <w:sdtEndPr/>
          <w:sdtContent>
            <w:tc>
              <w:tcPr>
                <w:tcW w:w="5387" w:type="dxa"/>
              </w:tcPr>
              <w:p w14:paraId="14B20E31" w14:textId="28D06AF3" w:rsidR="00AE33BB" w:rsidRPr="00122DE3" w:rsidRDefault="00F96FB4" w:rsidP="00B75074">
                <w:pPr>
                  <w:spacing w:line="600" w:lineRule="auto"/>
                  <w:rPr>
                    <w:rFonts w:cs="Arial"/>
                  </w:rPr>
                </w:pPr>
                <w:r w:rsidRPr="00B418B2">
                  <w:rPr>
                    <w:rStyle w:val="PlaceholderText"/>
                  </w:rPr>
                  <w:t>Click here to enter text.</w:t>
                </w:r>
              </w:p>
            </w:tc>
          </w:sdtContent>
        </w:sdt>
      </w:tr>
      <w:tr w:rsidR="00AE33BB" w:rsidRPr="00122DE3" w14:paraId="6D79B181" w14:textId="77777777" w:rsidTr="00B75074">
        <w:tc>
          <w:tcPr>
            <w:tcW w:w="4673" w:type="dxa"/>
          </w:tcPr>
          <w:p w14:paraId="1271E377" w14:textId="2C9DCAE0" w:rsidR="00AE33BB" w:rsidRPr="00122DE3" w:rsidRDefault="00370E62" w:rsidP="00B75074">
            <w:pPr>
              <w:spacing w:line="600" w:lineRule="auto"/>
              <w:rPr>
                <w:rFonts w:cs="Arial"/>
              </w:rPr>
            </w:pPr>
            <w:r>
              <w:rPr>
                <w:rFonts w:cs="Arial"/>
              </w:rPr>
              <w:t>MX</w:t>
            </w:r>
            <w:r w:rsidR="00AE33BB">
              <w:rPr>
                <w:rFonts w:cs="Arial"/>
              </w:rPr>
              <w:t xml:space="preserve"> Lead Applicant Name</w:t>
            </w:r>
          </w:p>
        </w:tc>
        <w:sdt>
          <w:sdtPr>
            <w:rPr>
              <w:rFonts w:cs="Arial"/>
            </w:rPr>
            <w:alias w:val="First name"/>
            <w:tag w:val="First name"/>
            <w:id w:val="1655726637"/>
            <w:placeholder>
              <w:docPart w:val="9EAA12377B8146C7AC23442890B7D885"/>
            </w:placeholder>
          </w:sdtPr>
          <w:sdtEndPr/>
          <w:sdtContent>
            <w:tc>
              <w:tcPr>
                <w:tcW w:w="5387" w:type="dxa"/>
              </w:tcPr>
              <w:p w14:paraId="363013F0" w14:textId="77777777" w:rsidR="00AE33BB" w:rsidRPr="00122DE3" w:rsidRDefault="00AE33BB" w:rsidP="00B75074">
                <w:pPr>
                  <w:rPr>
                    <w:rFonts w:cs="Arial"/>
                  </w:rPr>
                </w:pPr>
                <w:r w:rsidRPr="00041809">
                  <w:rPr>
                    <w:rFonts w:cs="Arial"/>
                    <w:b/>
                    <w:bCs/>
                  </w:rPr>
                  <w:t>Please upload CV of the partner applicant to the online form</w:t>
                </w:r>
                <w:r w:rsidRPr="00041809">
                  <w:rPr>
                    <w:rFonts w:cs="Arial"/>
                    <w:b/>
                    <w:bCs/>
                  </w:rPr>
                  <w:br/>
                  <w:t>(.pdf format)</w:t>
                </w:r>
              </w:p>
            </w:tc>
          </w:sdtContent>
        </w:sdt>
      </w:tr>
      <w:tr w:rsidR="00AE33BB" w14:paraId="742BEA0A" w14:textId="77777777" w:rsidTr="00B75074">
        <w:tc>
          <w:tcPr>
            <w:tcW w:w="4673" w:type="dxa"/>
          </w:tcPr>
          <w:p w14:paraId="709BA177" w14:textId="7790BBC9" w:rsidR="00AE33BB" w:rsidRDefault="00370E62" w:rsidP="00B75074">
            <w:pPr>
              <w:spacing w:line="600" w:lineRule="auto"/>
              <w:rPr>
                <w:rFonts w:eastAsia="MS PGothic" w:cs="Arial"/>
              </w:rPr>
            </w:pPr>
            <w:r>
              <w:rPr>
                <w:rFonts w:eastAsia="MS PGothic" w:cs="Arial"/>
              </w:rPr>
              <w:t>MX</w:t>
            </w:r>
            <w:r w:rsidR="00AE33BB" w:rsidRPr="7C202290">
              <w:rPr>
                <w:rFonts w:eastAsia="MS PGothic" w:cs="Arial"/>
              </w:rPr>
              <w:t xml:space="preserve"> Lead Applicant Job Title</w:t>
            </w:r>
          </w:p>
        </w:tc>
        <w:tc>
          <w:tcPr>
            <w:tcW w:w="5387" w:type="dxa"/>
          </w:tcPr>
          <w:p w14:paraId="1D8E38F6" w14:textId="77777777" w:rsidR="00AE33BB" w:rsidRDefault="00AE33BB" w:rsidP="00B75074">
            <w:pPr>
              <w:spacing w:line="600" w:lineRule="auto"/>
              <w:rPr>
                <w:rFonts w:eastAsia="MS PGothic" w:cs="Arial"/>
              </w:rPr>
            </w:pPr>
          </w:p>
        </w:tc>
      </w:tr>
      <w:tr w:rsidR="00AE33BB" w:rsidRPr="00122DE3" w14:paraId="27C44ACE" w14:textId="77777777" w:rsidTr="00B75074">
        <w:tc>
          <w:tcPr>
            <w:tcW w:w="4673" w:type="dxa"/>
          </w:tcPr>
          <w:p w14:paraId="53BE7612" w14:textId="7E6F8FB2" w:rsidR="00AE33BB" w:rsidRPr="00122DE3" w:rsidRDefault="00370E62" w:rsidP="00B75074">
            <w:pPr>
              <w:spacing w:line="600" w:lineRule="auto"/>
              <w:rPr>
                <w:rFonts w:cs="Arial"/>
              </w:rPr>
            </w:pPr>
            <w:r>
              <w:rPr>
                <w:rFonts w:cs="Arial"/>
              </w:rPr>
              <w:t>MX</w:t>
            </w:r>
            <w:r w:rsidR="00AE33BB">
              <w:rPr>
                <w:rFonts w:cs="Arial"/>
              </w:rPr>
              <w:t xml:space="preserve"> Email Address</w:t>
            </w:r>
          </w:p>
        </w:tc>
        <w:sdt>
          <w:sdtPr>
            <w:rPr>
              <w:rFonts w:cs="Arial"/>
            </w:rPr>
            <w:alias w:val="Position"/>
            <w:tag w:val="Position"/>
            <w:id w:val="-1003970338"/>
            <w:placeholder>
              <w:docPart w:val="C970058C1A07420DA344C3E1DDE7290F"/>
            </w:placeholder>
            <w:showingPlcHdr/>
          </w:sdtPr>
          <w:sdtEndPr/>
          <w:sdtContent>
            <w:tc>
              <w:tcPr>
                <w:tcW w:w="5387" w:type="dxa"/>
              </w:tcPr>
              <w:p w14:paraId="4CC474DE" w14:textId="41C4EF78" w:rsidR="00AE33BB" w:rsidRPr="00122DE3" w:rsidRDefault="00F96FB4" w:rsidP="00B75074">
                <w:pPr>
                  <w:spacing w:line="600" w:lineRule="auto"/>
                  <w:rPr>
                    <w:rFonts w:cs="Arial"/>
                  </w:rPr>
                </w:pPr>
                <w:r w:rsidRPr="00B418B2">
                  <w:rPr>
                    <w:rStyle w:val="PlaceholderText"/>
                  </w:rPr>
                  <w:t>Click here to enter text.</w:t>
                </w:r>
              </w:p>
            </w:tc>
          </w:sdtContent>
        </w:sdt>
      </w:tr>
      <w:tr w:rsidR="00AE33BB" w:rsidRPr="00122DE3" w14:paraId="342C43B5" w14:textId="77777777" w:rsidTr="00B75074">
        <w:tc>
          <w:tcPr>
            <w:tcW w:w="4673" w:type="dxa"/>
          </w:tcPr>
          <w:p w14:paraId="307698BA" w14:textId="0F56AA3D" w:rsidR="00AE33BB" w:rsidRDefault="00370E62" w:rsidP="00B75074">
            <w:pPr>
              <w:spacing w:after="0"/>
              <w:rPr>
                <w:rFonts w:cs="Arial"/>
                <w:b/>
                <w:bCs/>
              </w:rPr>
            </w:pPr>
            <w:r>
              <w:rPr>
                <w:rFonts w:cs="Arial"/>
              </w:rPr>
              <w:t>MX</w:t>
            </w:r>
            <w:r w:rsidR="00AE33BB">
              <w:rPr>
                <w:rFonts w:cs="Arial"/>
              </w:rPr>
              <w:t xml:space="preserve"> Phone Contact</w:t>
            </w:r>
          </w:p>
          <w:p w14:paraId="50CDF3E2" w14:textId="77777777" w:rsidR="00AE33BB" w:rsidRPr="00122DE3" w:rsidRDefault="00AE33BB" w:rsidP="00B75074">
            <w:pPr>
              <w:spacing w:after="0"/>
              <w:rPr>
                <w:rFonts w:cs="Arial"/>
              </w:rPr>
            </w:pPr>
          </w:p>
        </w:tc>
        <w:tc>
          <w:tcPr>
            <w:tcW w:w="5387" w:type="dxa"/>
          </w:tcPr>
          <w:p w14:paraId="0811F68D" w14:textId="77777777" w:rsidR="00AE33BB" w:rsidRDefault="00AE33BB" w:rsidP="00B75074">
            <w:pPr>
              <w:spacing w:line="600" w:lineRule="auto"/>
              <w:rPr>
                <w:rFonts w:cs="Arial"/>
              </w:rPr>
            </w:pPr>
          </w:p>
        </w:tc>
      </w:tr>
      <w:tr w:rsidR="00AE33BB" w:rsidRPr="00122DE3" w14:paraId="7CDA2F1F" w14:textId="77777777" w:rsidTr="00B75074">
        <w:tc>
          <w:tcPr>
            <w:tcW w:w="4673" w:type="dxa"/>
          </w:tcPr>
          <w:p w14:paraId="212E5158" w14:textId="77777777" w:rsidR="00AE33BB" w:rsidRDefault="00AE33BB" w:rsidP="00B75074">
            <w:pPr>
              <w:spacing w:after="0"/>
              <w:rPr>
                <w:rFonts w:cs="Arial"/>
              </w:rPr>
            </w:pPr>
            <w:r>
              <w:rPr>
                <w:rFonts w:cs="Arial"/>
              </w:rPr>
              <w:t>Gender</w:t>
            </w:r>
          </w:p>
        </w:tc>
        <w:tc>
          <w:tcPr>
            <w:tcW w:w="5387" w:type="dxa"/>
          </w:tcPr>
          <w:p w14:paraId="08F3679A" w14:textId="77777777" w:rsidR="00AE33BB" w:rsidRDefault="00AE33BB" w:rsidP="00B75074">
            <w:pPr>
              <w:spacing w:line="600" w:lineRule="auto"/>
              <w:rPr>
                <w:rFonts w:cs="Arial"/>
              </w:rPr>
            </w:pPr>
          </w:p>
        </w:tc>
      </w:tr>
      <w:tr w:rsidR="00AE33BB" w:rsidRPr="00122DE3" w14:paraId="1980718A" w14:textId="77777777" w:rsidTr="00B75074">
        <w:tc>
          <w:tcPr>
            <w:tcW w:w="4673" w:type="dxa"/>
          </w:tcPr>
          <w:p w14:paraId="594EB098" w14:textId="77777777" w:rsidR="00AE33BB" w:rsidRPr="003147B4" w:rsidRDefault="00AE33BB" w:rsidP="00B75074">
            <w:pPr>
              <w:rPr>
                <w:rFonts w:cs="Arial"/>
                <w:color w:val="000000" w:themeColor="text1"/>
                <w:kern w:val="24"/>
                <w:lang w:val="en-US"/>
              </w:rPr>
            </w:pPr>
            <w:r w:rsidRPr="003147B4">
              <w:rPr>
                <w:rFonts w:cs="Arial"/>
                <w:color w:val="000000" w:themeColor="text1"/>
                <w:kern w:val="24"/>
                <w:lang w:val="en-US"/>
              </w:rPr>
              <w:t>I have the approval to submit this application on behalf of my institution</w:t>
            </w:r>
          </w:p>
        </w:tc>
        <w:tc>
          <w:tcPr>
            <w:tcW w:w="5387" w:type="dxa"/>
          </w:tcPr>
          <w:p w14:paraId="3AD9ACA2" w14:textId="77777777" w:rsidR="00AE33BB" w:rsidRPr="000B687D" w:rsidRDefault="00875D37" w:rsidP="00B75074">
            <w:pPr>
              <w:rPr>
                <w:rFonts w:cs="Arial"/>
              </w:rPr>
            </w:pPr>
            <w:sdt>
              <w:sdtPr>
                <w:rPr>
                  <w:rFonts w:ascii="Segoe UI Symbol" w:eastAsia="MS Gothic" w:hAnsi="Segoe UI Symbol" w:cs="Segoe UI Symbol"/>
                </w:rPr>
                <w:id w:val="-690377611"/>
                <w14:checkbox>
                  <w14:checked w14:val="0"/>
                  <w14:checkedState w14:val="00FC" w14:font="Wingdings"/>
                  <w14:uncheckedState w14:val="2610" w14:font="MS Gothic"/>
                </w14:checkbox>
              </w:sdtPr>
              <w:sdtEndPr/>
              <w:sdtContent>
                <w:r w:rsidR="00AE33BB" w:rsidRPr="000B687D">
                  <w:rPr>
                    <w:rFonts w:ascii="MS Gothic" w:eastAsia="MS Gothic" w:hAnsi="MS Gothic" w:cs="Segoe UI Symbol" w:hint="eastAsia"/>
                  </w:rPr>
                  <w:t>☐</w:t>
                </w:r>
              </w:sdtContent>
            </w:sdt>
            <w:r w:rsidR="00AE33BB" w:rsidRPr="000B687D">
              <w:rPr>
                <w:rFonts w:cs="Arial"/>
              </w:rPr>
              <w:t xml:space="preserve"> Yes </w:t>
            </w:r>
          </w:p>
          <w:p w14:paraId="4BC08E87" w14:textId="77777777" w:rsidR="00AE33BB" w:rsidRDefault="00875D37" w:rsidP="00B75074">
            <w:pPr>
              <w:rPr>
                <w:rFonts w:cs="Arial"/>
              </w:rPr>
            </w:pPr>
            <w:sdt>
              <w:sdtPr>
                <w:rPr>
                  <w:rFonts w:ascii="Segoe UI Symbol" w:eastAsia="MS Gothic" w:hAnsi="Segoe UI Symbol" w:cs="Segoe UI Symbol"/>
                </w:rPr>
                <w:id w:val="1607303639"/>
                <w14:checkbox>
                  <w14:checked w14:val="0"/>
                  <w14:checkedState w14:val="00FC" w14:font="Wingdings"/>
                  <w14:uncheckedState w14:val="2610" w14:font="MS Gothic"/>
                </w14:checkbox>
              </w:sdtPr>
              <w:sdtEndPr/>
              <w:sdtContent>
                <w:r w:rsidR="00AE33BB" w:rsidRPr="000B687D">
                  <w:rPr>
                    <w:rFonts w:ascii="MS Gothic" w:eastAsia="MS Gothic" w:hAnsi="MS Gothic" w:cs="Segoe UI Symbol" w:hint="eastAsia"/>
                  </w:rPr>
                  <w:t>☐</w:t>
                </w:r>
              </w:sdtContent>
            </w:sdt>
            <w:r w:rsidR="00AE33BB" w:rsidRPr="000B687D">
              <w:rPr>
                <w:rFonts w:ascii="Segoe UI Symbol" w:eastAsia="MS Gothic" w:hAnsi="Segoe UI Symbol" w:cs="Segoe UI Symbol"/>
              </w:rPr>
              <w:t xml:space="preserve"> </w:t>
            </w:r>
            <w:r w:rsidR="00AE33BB" w:rsidRPr="000B687D">
              <w:rPr>
                <w:rFonts w:cs="Arial"/>
              </w:rPr>
              <w:t>No</w:t>
            </w:r>
          </w:p>
          <w:p w14:paraId="3528BC6B" w14:textId="77777777" w:rsidR="00AE33BB" w:rsidRDefault="00AE33BB" w:rsidP="00B75074">
            <w:pPr>
              <w:rPr>
                <w:rFonts w:cs="Arial"/>
                <w:b/>
                <w:bCs/>
              </w:rPr>
            </w:pPr>
            <w:r w:rsidRPr="00041809">
              <w:rPr>
                <w:rFonts w:cs="Arial"/>
                <w:b/>
                <w:bCs/>
              </w:rPr>
              <w:t xml:space="preserve">Please </w:t>
            </w:r>
            <w:r>
              <w:rPr>
                <w:rFonts w:cs="Arial"/>
                <w:b/>
                <w:bCs/>
              </w:rPr>
              <w:t>upload</w:t>
            </w:r>
            <w:r w:rsidRPr="00041809">
              <w:rPr>
                <w:rFonts w:cs="Arial"/>
                <w:b/>
                <w:bCs/>
              </w:rPr>
              <w:t xml:space="preserve"> the duly signed Letter of Institutional Support</w:t>
            </w:r>
            <w:r>
              <w:rPr>
                <w:rFonts w:cs="Arial"/>
                <w:b/>
                <w:bCs/>
              </w:rPr>
              <w:t xml:space="preserve"> to the online form</w:t>
            </w:r>
          </w:p>
          <w:p w14:paraId="76D11382" w14:textId="77777777" w:rsidR="00AE33BB" w:rsidRPr="00041809" w:rsidRDefault="00AE33BB" w:rsidP="00B75074">
            <w:pPr>
              <w:rPr>
                <w:rFonts w:cs="Arial"/>
                <w:b/>
                <w:bCs/>
              </w:rPr>
            </w:pPr>
            <w:r>
              <w:rPr>
                <w:rFonts w:cs="Arial"/>
                <w:b/>
                <w:bCs/>
              </w:rPr>
              <w:t>(.pdf format)</w:t>
            </w:r>
          </w:p>
          <w:p w14:paraId="4DE65CBC" w14:textId="77777777" w:rsidR="00AE33BB" w:rsidRPr="00DE7F2C" w:rsidRDefault="00AE33BB" w:rsidP="00B75074">
            <w:pPr>
              <w:rPr>
                <w:rFonts w:cs="Arial"/>
                <w:i/>
                <w:iCs/>
              </w:rPr>
            </w:pPr>
            <w:r w:rsidRPr="28615F59">
              <w:rPr>
                <w:rFonts w:asciiTheme="majorHAnsi" w:hAnsiTheme="majorHAnsi" w:cstheme="majorBidi"/>
                <w:i/>
                <w:iCs/>
              </w:rPr>
              <w:t>Letters should be signed by senior institution representatives, such as: Head of International Office, Chancellor, Pro-Vice Chancellors etc.</w:t>
            </w:r>
          </w:p>
        </w:tc>
      </w:tr>
    </w:tbl>
    <w:p w14:paraId="391C1461" w14:textId="42C7749A" w:rsidR="00AE33BB" w:rsidRDefault="00AE33BB" w:rsidP="00F96FB4">
      <w:pPr>
        <w:rPr>
          <w:rFonts w:eastAsia="BritishCouncilSans-Regular" w:cs="BritishCouncilSans-Regular"/>
          <w:b/>
          <w:color w:val="230859" w:themeColor="text2"/>
          <w:sz w:val="36"/>
        </w:rPr>
      </w:pPr>
      <w:r>
        <w:br w:type="page"/>
      </w:r>
    </w:p>
    <w:p w14:paraId="0E490A16" w14:textId="7824DC15" w:rsidR="00AE33BB" w:rsidRDefault="00AE33BB" w:rsidP="00AE33BB">
      <w:pPr>
        <w:pStyle w:val="HeadingB"/>
      </w:pPr>
      <w:r>
        <w:lastRenderedPageBreak/>
        <w:t>Detailed proposal</w:t>
      </w:r>
    </w:p>
    <w:p w14:paraId="2314B1E1" w14:textId="0A6B11EB" w:rsidR="00AE33BB" w:rsidRDefault="00AE33BB" w:rsidP="00AE33BB">
      <w:pPr>
        <w:pStyle w:val="HeadingC"/>
      </w:pPr>
      <w:r>
        <w:t>1.</w:t>
      </w:r>
      <w:r>
        <w:tab/>
        <w:t>Brief summary of UK lead organisation; including a description of the institution (e.g. size, location, number of students, teaching/research focus) and your track in gender equality work, (max 300 words)</w:t>
      </w:r>
    </w:p>
    <w:p w14:paraId="489B1766" w14:textId="77777777" w:rsidR="00F96FB4" w:rsidRDefault="00F96FB4" w:rsidP="00F96FB4"/>
    <w:p w14:paraId="7D3A6546" w14:textId="7FA70E7F" w:rsidR="00AE33BB" w:rsidRDefault="00AE33BB" w:rsidP="00AE33BB">
      <w:pPr>
        <w:pStyle w:val="HeadingC"/>
      </w:pPr>
      <w:r>
        <w:t>2.</w:t>
      </w:r>
      <w:r>
        <w:tab/>
        <w:t>Your experience of engaging with</w:t>
      </w:r>
      <w:r w:rsidR="00622072">
        <w:t xml:space="preserve"> similar projects </w:t>
      </w:r>
      <w:r>
        <w:t>(max 250 words).</w:t>
      </w:r>
    </w:p>
    <w:p w14:paraId="43018226" w14:textId="72921838" w:rsidR="00AE33BB" w:rsidRDefault="00AE33BB" w:rsidP="00AE33BB">
      <w:r w:rsidRPr="00AE33BB">
        <w:t>Include details of awards received with timelines including any unsuccessful applications and lessons learned, experience of panel participation e.g., panel chair, panellist, observer)</w:t>
      </w:r>
      <w:r w:rsidR="00F96FB4">
        <w:t>.</w:t>
      </w:r>
    </w:p>
    <w:p w14:paraId="69B81B0C" w14:textId="77777777" w:rsidR="00F96FB4" w:rsidRDefault="00F96FB4" w:rsidP="00AE33BB"/>
    <w:p w14:paraId="2BEABF5A" w14:textId="77777777" w:rsidR="00AE33BB" w:rsidRDefault="00AE33BB" w:rsidP="00AE33BB">
      <w:pPr>
        <w:pStyle w:val="HeadingC"/>
      </w:pPr>
      <w:r>
        <w:t>3.</w:t>
      </w:r>
      <w:r>
        <w:tab/>
        <w:t>Suitability Statement (max 500 words)</w:t>
      </w:r>
    </w:p>
    <w:p w14:paraId="5988AA0F" w14:textId="56F27B31" w:rsidR="00AE33BB" w:rsidRDefault="00AE33BB" w:rsidP="00AE33BB">
      <w:r>
        <w:t>Please explain why you are suitable to be considered for this grant award, and refer, whenever possible, to the selection criteria. Include any similar experiences that you might have had previously.</w:t>
      </w:r>
    </w:p>
    <w:p w14:paraId="2F6CECDB" w14:textId="77777777" w:rsidR="00F96FB4" w:rsidRDefault="00F96FB4" w:rsidP="00AE33BB"/>
    <w:p w14:paraId="1EB80DB3" w14:textId="2E0E9879" w:rsidR="00AE33BB" w:rsidRDefault="00AE33BB" w:rsidP="00AE33BB">
      <w:pPr>
        <w:pStyle w:val="HeadingC"/>
      </w:pPr>
      <w:r>
        <w:t>4.</w:t>
      </w:r>
      <w:r>
        <w:tab/>
      </w:r>
      <w:r w:rsidRPr="28615F59">
        <w:t>Project summary (max 2000 words)</w:t>
      </w:r>
    </w:p>
    <w:p w14:paraId="65873459" w14:textId="795B6DD0" w:rsidR="00AE33BB" w:rsidRDefault="00AE33BB" w:rsidP="00F96FB4">
      <w:r w:rsidRPr="28615F59">
        <w:t xml:space="preserve">Please provide a summary of the project and a detailed activity plan to be implemented throughout the duration of the project. Please provide a general introductory summary of the training/capacity building programme, as context for the activity plan. Please also explain how </w:t>
      </w:r>
      <w:r w:rsidRPr="28615F59">
        <w:rPr>
          <w:color w:val="000000" w:themeColor="text1"/>
        </w:rPr>
        <w:t>the proposed methodology engages multiple strands of activity to deliver on the expected outcomes of the project, while ensuring the scalability and continuity of the project beyond the partnership period. (2000 words)</w:t>
      </w:r>
      <w:r w:rsidRPr="28615F59">
        <w:t xml:space="preserve">. </w:t>
      </w:r>
    </w:p>
    <w:p w14:paraId="0EF03824" w14:textId="72C97266" w:rsidR="00AE33BB" w:rsidRDefault="00AE33BB" w:rsidP="00622072">
      <w:pPr>
        <w:pStyle w:val="HeadingC"/>
      </w:pPr>
    </w:p>
    <w:p w14:paraId="2872828A" w14:textId="4C06AE7D" w:rsidR="00F96FB4" w:rsidRDefault="00F96FB4" w:rsidP="00F96FB4"/>
    <w:p w14:paraId="4C9318BE" w14:textId="77777777" w:rsidR="00F96FB4" w:rsidRDefault="00F96FB4" w:rsidP="00F96FB4">
      <w:pPr>
        <w:sectPr w:rsidR="00F96FB4" w:rsidSect="006254E5">
          <w:headerReference w:type="even" r:id="rId12"/>
          <w:headerReference w:type="default" r:id="rId13"/>
          <w:footerReference w:type="even" r:id="rId14"/>
          <w:footerReference w:type="default" r:id="rId15"/>
          <w:headerReference w:type="first" r:id="rId16"/>
          <w:footerReference w:type="first" r:id="rId17"/>
          <w:type w:val="continuous"/>
          <w:pgSz w:w="11900" w:h="16840"/>
          <w:pgMar w:top="1418" w:right="851" w:bottom="851" w:left="851" w:header="6" w:footer="799" w:gutter="0"/>
          <w:pgNumType w:start="1"/>
          <w:cols w:space="708"/>
          <w:titlePg/>
          <w:docGrid w:linePitch="360"/>
        </w:sectPr>
      </w:pPr>
    </w:p>
    <w:p w14:paraId="00FC2E41" w14:textId="0D4F80A9" w:rsidR="00AE33BB" w:rsidRDefault="00F96FB4" w:rsidP="00AE33BB">
      <w:pPr>
        <w:pStyle w:val="HeadingC"/>
      </w:pPr>
      <w:r>
        <w:lastRenderedPageBreak/>
        <w:t xml:space="preserve">5. </w:t>
      </w:r>
      <w:r>
        <w:tab/>
        <w:t>Detailed activity plan</w:t>
      </w:r>
    </w:p>
    <w:p w14:paraId="3E07897E" w14:textId="1C94F626" w:rsidR="00F96FB4" w:rsidRDefault="00F96FB4" w:rsidP="00F96FB4">
      <w:r>
        <w:t xml:space="preserve">Please fill in the able below with details of the activities planned under the proposal, and </w:t>
      </w:r>
      <w:r w:rsidR="00A237F3">
        <w:t>mark the moth(s)</w:t>
      </w:r>
      <w:r>
        <w:t xml:space="preserve"> they are expected to take place</w:t>
      </w:r>
      <w:r w:rsidR="00A237F3">
        <w:t xml:space="preserve"> with an X.</w:t>
      </w:r>
    </w:p>
    <w:tbl>
      <w:tblPr>
        <w:tblStyle w:val="GridTable1Light-Accent1"/>
        <w:tblW w:w="14673" w:type="dxa"/>
        <w:tblLook w:val="04A0" w:firstRow="1" w:lastRow="0" w:firstColumn="1" w:lastColumn="0" w:noHBand="0" w:noVBand="1"/>
      </w:tblPr>
      <w:tblGrid>
        <w:gridCol w:w="2484"/>
        <w:gridCol w:w="1968"/>
        <w:gridCol w:w="1968"/>
        <w:gridCol w:w="1968"/>
        <w:gridCol w:w="1968"/>
        <w:gridCol w:w="2101"/>
        <w:gridCol w:w="2216"/>
      </w:tblGrid>
      <w:tr w:rsidR="00622072" w:rsidRPr="00381494" w14:paraId="1CF2DC5E" w14:textId="77777777" w:rsidTr="00622072">
        <w:trPr>
          <w:cnfStyle w:val="100000000000" w:firstRow="1" w:lastRow="0" w:firstColumn="0" w:lastColumn="0" w:oddVBand="0" w:evenVBand="0" w:oddHBand="0"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484" w:type="dxa"/>
            <w:tcBorders>
              <w:top w:val="single" w:sz="4" w:space="0" w:color="EA0034" w:themeColor="accent4"/>
              <w:left w:val="single" w:sz="4" w:space="0" w:color="EA0034" w:themeColor="accent4"/>
              <w:bottom w:val="single" w:sz="12" w:space="0" w:color="EA0034" w:themeColor="accent4"/>
              <w:right w:val="single" w:sz="4" w:space="0" w:color="EA0034" w:themeColor="accent4"/>
            </w:tcBorders>
          </w:tcPr>
          <w:p w14:paraId="7B50BC58" w14:textId="2D56C159" w:rsidR="00622072" w:rsidRDefault="00622072" w:rsidP="00B75074">
            <w:pPr>
              <w:spacing w:before="60"/>
              <w:rPr>
                <w:color w:val="230859" w:themeColor="text2"/>
              </w:rPr>
            </w:pPr>
            <w:r>
              <w:rPr>
                <w:color w:val="230859" w:themeColor="text2"/>
              </w:rPr>
              <w:t>Activity outline</w:t>
            </w:r>
          </w:p>
        </w:tc>
        <w:tc>
          <w:tcPr>
            <w:tcW w:w="1968" w:type="dxa"/>
            <w:tcBorders>
              <w:top w:val="single" w:sz="4" w:space="0" w:color="EA0034" w:themeColor="accent4"/>
              <w:left w:val="single" w:sz="4" w:space="0" w:color="EA0034" w:themeColor="accent4"/>
              <w:bottom w:val="single" w:sz="12" w:space="0" w:color="EA0034" w:themeColor="accent4"/>
              <w:right w:val="single" w:sz="4" w:space="0" w:color="EA0034" w:themeColor="accent4"/>
            </w:tcBorders>
          </w:tcPr>
          <w:p w14:paraId="63566F95" w14:textId="0D834CA2" w:rsidR="00622072" w:rsidRDefault="00622072" w:rsidP="00B75074">
            <w:pPr>
              <w:spacing w:before="60"/>
              <w:cnfStyle w:val="100000000000" w:firstRow="1" w:lastRow="0" w:firstColumn="0" w:lastColumn="0" w:oddVBand="0" w:evenVBand="0" w:oddHBand="0" w:evenHBand="0" w:firstRowFirstColumn="0" w:firstRowLastColumn="0" w:lastRowFirstColumn="0" w:lastRowLastColumn="0"/>
              <w:rPr>
                <w:color w:val="230859" w:themeColor="text2"/>
              </w:rPr>
            </w:pPr>
            <w:r>
              <w:rPr>
                <w:color w:val="230859" w:themeColor="text2"/>
              </w:rPr>
              <w:t>Mar 23</w:t>
            </w:r>
          </w:p>
        </w:tc>
        <w:tc>
          <w:tcPr>
            <w:tcW w:w="1968" w:type="dxa"/>
            <w:tcBorders>
              <w:top w:val="single" w:sz="4" w:space="0" w:color="EA0034" w:themeColor="accent4"/>
              <w:left w:val="single" w:sz="4" w:space="0" w:color="EA0034" w:themeColor="accent4"/>
              <w:bottom w:val="single" w:sz="12" w:space="0" w:color="EA0034" w:themeColor="accent4"/>
              <w:right w:val="single" w:sz="4" w:space="0" w:color="EA0034" w:themeColor="accent4"/>
            </w:tcBorders>
          </w:tcPr>
          <w:p w14:paraId="06038B76" w14:textId="75FE2F53" w:rsidR="00622072" w:rsidRDefault="00622072" w:rsidP="00B75074">
            <w:pPr>
              <w:spacing w:before="60"/>
              <w:cnfStyle w:val="100000000000" w:firstRow="1" w:lastRow="0" w:firstColumn="0" w:lastColumn="0" w:oddVBand="0" w:evenVBand="0" w:oddHBand="0" w:evenHBand="0" w:firstRowFirstColumn="0" w:firstRowLastColumn="0" w:lastRowFirstColumn="0" w:lastRowLastColumn="0"/>
              <w:rPr>
                <w:color w:val="230859" w:themeColor="text2"/>
              </w:rPr>
            </w:pPr>
            <w:r>
              <w:rPr>
                <w:color w:val="230859" w:themeColor="text2"/>
              </w:rPr>
              <w:t>Apr 23</w:t>
            </w:r>
          </w:p>
        </w:tc>
        <w:tc>
          <w:tcPr>
            <w:tcW w:w="1968" w:type="dxa"/>
            <w:tcBorders>
              <w:top w:val="single" w:sz="4" w:space="0" w:color="EA0034" w:themeColor="accent4"/>
              <w:left w:val="single" w:sz="4" w:space="0" w:color="EA0034" w:themeColor="accent4"/>
              <w:bottom w:val="single" w:sz="12" w:space="0" w:color="EA0034" w:themeColor="accent4"/>
              <w:right w:val="single" w:sz="4" w:space="0" w:color="EA0034" w:themeColor="accent4"/>
            </w:tcBorders>
          </w:tcPr>
          <w:p w14:paraId="5109E9A9" w14:textId="79C32EE6" w:rsidR="00622072" w:rsidRDefault="00622072" w:rsidP="00B75074">
            <w:pPr>
              <w:spacing w:before="60"/>
              <w:cnfStyle w:val="100000000000" w:firstRow="1" w:lastRow="0" w:firstColumn="0" w:lastColumn="0" w:oddVBand="0" w:evenVBand="0" w:oddHBand="0" w:evenHBand="0" w:firstRowFirstColumn="0" w:firstRowLastColumn="0" w:lastRowFirstColumn="0" w:lastRowLastColumn="0"/>
              <w:rPr>
                <w:color w:val="230859" w:themeColor="text2"/>
              </w:rPr>
            </w:pPr>
            <w:r>
              <w:rPr>
                <w:color w:val="230859" w:themeColor="text2"/>
              </w:rPr>
              <w:t>May 23</w:t>
            </w:r>
          </w:p>
        </w:tc>
        <w:tc>
          <w:tcPr>
            <w:tcW w:w="1968" w:type="dxa"/>
            <w:tcBorders>
              <w:top w:val="single" w:sz="4" w:space="0" w:color="EA0034" w:themeColor="accent4"/>
              <w:left w:val="single" w:sz="4" w:space="0" w:color="EA0034" w:themeColor="accent4"/>
              <w:bottom w:val="single" w:sz="12" w:space="0" w:color="EA0034" w:themeColor="accent4"/>
              <w:right w:val="single" w:sz="4" w:space="0" w:color="EA0034" w:themeColor="accent4"/>
            </w:tcBorders>
          </w:tcPr>
          <w:p w14:paraId="0455D04A" w14:textId="10724CED" w:rsidR="00622072" w:rsidRDefault="00622072" w:rsidP="00B75074">
            <w:pPr>
              <w:spacing w:before="60"/>
              <w:cnfStyle w:val="100000000000" w:firstRow="1" w:lastRow="0" w:firstColumn="0" w:lastColumn="0" w:oddVBand="0" w:evenVBand="0" w:oddHBand="0" w:evenHBand="0" w:firstRowFirstColumn="0" w:firstRowLastColumn="0" w:lastRowFirstColumn="0" w:lastRowLastColumn="0"/>
              <w:rPr>
                <w:color w:val="230859" w:themeColor="text2"/>
              </w:rPr>
            </w:pPr>
            <w:r>
              <w:rPr>
                <w:color w:val="230859" w:themeColor="text2"/>
              </w:rPr>
              <w:t>Jun 23</w:t>
            </w:r>
          </w:p>
        </w:tc>
        <w:tc>
          <w:tcPr>
            <w:tcW w:w="2101" w:type="dxa"/>
            <w:tcBorders>
              <w:top w:val="single" w:sz="4" w:space="0" w:color="EA0034" w:themeColor="accent4"/>
              <w:left w:val="single" w:sz="4" w:space="0" w:color="EA0034" w:themeColor="accent4"/>
              <w:bottom w:val="single" w:sz="12" w:space="0" w:color="EA0034" w:themeColor="accent4"/>
              <w:right w:val="single" w:sz="4" w:space="0" w:color="EA0034" w:themeColor="accent4"/>
            </w:tcBorders>
          </w:tcPr>
          <w:p w14:paraId="6B245CD4" w14:textId="57316DB4" w:rsidR="00622072" w:rsidRDefault="00622072" w:rsidP="00B75074">
            <w:pPr>
              <w:spacing w:before="60"/>
              <w:cnfStyle w:val="100000000000" w:firstRow="1" w:lastRow="0" w:firstColumn="0" w:lastColumn="0" w:oddVBand="0" w:evenVBand="0" w:oddHBand="0" w:evenHBand="0" w:firstRowFirstColumn="0" w:firstRowLastColumn="0" w:lastRowFirstColumn="0" w:lastRowLastColumn="0"/>
              <w:rPr>
                <w:color w:val="230859" w:themeColor="text2"/>
              </w:rPr>
            </w:pPr>
            <w:r>
              <w:rPr>
                <w:color w:val="230859" w:themeColor="text2"/>
              </w:rPr>
              <w:t>Jul 23</w:t>
            </w:r>
          </w:p>
        </w:tc>
        <w:tc>
          <w:tcPr>
            <w:tcW w:w="2216" w:type="dxa"/>
            <w:tcBorders>
              <w:top w:val="single" w:sz="4" w:space="0" w:color="EA0034" w:themeColor="accent4"/>
              <w:left w:val="single" w:sz="4" w:space="0" w:color="EA0034" w:themeColor="accent4"/>
              <w:bottom w:val="single" w:sz="12" w:space="0" w:color="EA0034" w:themeColor="accent4"/>
              <w:right w:val="single" w:sz="4" w:space="0" w:color="EA0034" w:themeColor="accent4"/>
            </w:tcBorders>
          </w:tcPr>
          <w:p w14:paraId="6D0A28D3" w14:textId="0B3B0FAB" w:rsidR="00622072" w:rsidRDefault="00622072" w:rsidP="00B75074">
            <w:pPr>
              <w:spacing w:before="60"/>
              <w:cnfStyle w:val="100000000000" w:firstRow="1" w:lastRow="0" w:firstColumn="0" w:lastColumn="0" w:oddVBand="0" w:evenVBand="0" w:oddHBand="0" w:evenHBand="0" w:firstRowFirstColumn="0" w:firstRowLastColumn="0" w:lastRowFirstColumn="0" w:lastRowLastColumn="0"/>
              <w:rPr>
                <w:color w:val="230859" w:themeColor="text2"/>
              </w:rPr>
            </w:pPr>
            <w:r>
              <w:rPr>
                <w:color w:val="230859" w:themeColor="text2"/>
              </w:rPr>
              <w:t>Aug 23</w:t>
            </w:r>
          </w:p>
        </w:tc>
      </w:tr>
      <w:tr w:rsidR="00622072" w:rsidRPr="00381494" w14:paraId="471D0572" w14:textId="3469DCE4" w:rsidTr="00622072">
        <w:trPr>
          <w:trHeight w:val="521"/>
        </w:trPr>
        <w:tc>
          <w:tcPr>
            <w:cnfStyle w:val="001000000000" w:firstRow="0" w:lastRow="0" w:firstColumn="1" w:lastColumn="0" w:oddVBand="0" w:evenVBand="0" w:oddHBand="0" w:evenHBand="0" w:firstRowFirstColumn="0" w:firstRowLastColumn="0" w:lastRowFirstColumn="0" w:lastRowLastColumn="0"/>
            <w:tcW w:w="2484" w:type="dxa"/>
            <w:tcBorders>
              <w:top w:val="single" w:sz="12" w:space="0" w:color="EA0034" w:themeColor="accent4"/>
              <w:left w:val="single" w:sz="4" w:space="0" w:color="EA0034" w:themeColor="accent4"/>
              <w:bottom w:val="single" w:sz="4" w:space="0" w:color="EA0034" w:themeColor="accent4"/>
              <w:right w:val="single" w:sz="4" w:space="0" w:color="EA0034" w:themeColor="accent4"/>
            </w:tcBorders>
          </w:tcPr>
          <w:p w14:paraId="2382A917" w14:textId="0CDAE9C5" w:rsidR="00622072" w:rsidRPr="00381494" w:rsidRDefault="00622072" w:rsidP="00B75074">
            <w:pPr>
              <w:spacing w:before="60"/>
            </w:pPr>
          </w:p>
        </w:tc>
        <w:tc>
          <w:tcPr>
            <w:tcW w:w="1968" w:type="dxa"/>
            <w:tcBorders>
              <w:top w:val="single" w:sz="12" w:space="0" w:color="EA0034" w:themeColor="accent4"/>
              <w:left w:val="single" w:sz="4" w:space="0" w:color="EA0034" w:themeColor="accent4"/>
              <w:bottom w:val="single" w:sz="4" w:space="0" w:color="EA0034" w:themeColor="accent4"/>
              <w:right w:val="single" w:sz="4" w:space="0" w:color="EA0034" w:themeColor="accent4"/>
            </w:tcBorders>
          </w:tcPr>
          <w:p w14:paraId="669D99AA" w14:textId="7444442D" w:rsidR="00622072" w:rsidRPr="00381494" w:rsidRDefault="00622072" w:rsidP="00B75074">
            <w:pPr>
              <w:spacing w:before="60"/>
              <w:cnfStyle w:val="000000000000" w:firstRow="0" w:lastRow="0" w:firstColumn="0" w:lastColumn="0" w:oddVBand="0" w:evenVBand="0" w:oddHBand="0" w:evenHBand="0" w:firstRowFirstColumn="0" w:firstRowLastColumn="0" w:lastRowFirstColumn="0" w:lastRowLastColumn="0"/>
            </w:pPr>
          </w:p>
        </w:tc>
        <w:tc>
          <w:tcPr>
            <w:tcW w:w="1968" w:type="dxa"/>
            <w:tcBorders>
              <w:top w:val="single" w:sz="12" w:space="0" w:color="EA0034" w:themeColor="accent4"/>
              <w:left w:val="single" w:sz="4" w:space="0" w:color="EA0034" w:themeColor="accent4"/>
              <w:bottom w:val="single" w:sz="4" w:space="0" w:color="EA0034" w:themeColor="accent4"/>
              <w:right w:val="single" w:sz="4" w:space="0" w:color="EA0034" w:themeColor="accent4"/>
            </w:tcBorders>
          </w:tcPr>
          <w:p w14:paraId="79020A87" w14:textId="77777777" w:rsidR="00622072" w:rsidRDefault="00622072" w:rsidP="00B75074">
            <w:pPr>
              <w:spacing w:before="60"/>
              <w:cnfStyle w:val="000000000000" w:firstRow="0" w:lastRow="0" w:firstColumn="0" w:lastColumn="0" w:oddVBand="0" w:evenVBand="0" w:oddHBand="0" w:evenHBand="0" w:firstRowFirstColumn="0" w:firstRowLastColumn="0" w:lastRowFirstColumn="0" w:lastRowLastColumn="0"/>
            </w:pPr>
          </w:p>
        </w:tc>
        <w:tc>
          <w:tcPr>
            <w:tcW w:w="1968" w:type="dxa"/>
            <w:tcBorders>
              <w:top w:val="single" w:sz="12" w:space="0" w:color="EA0034" w:themeColor="accent4"/>
              <w:left w:val="single" w:sz="4" w:space="0" w:color="EA0034" w:themeColor="accent4"/>
              <w:bottom w:val="single" w:sz="4" w:space="0" w:color="EA0034" w:themeColor="accent4"/>
              <w:right w:val="single" w:sz="4" w:space="0" w:color="EA0034" w:themeColor="accent4"/>
            </w:tcBorders>
          </w:tcPr>
          <w:p w14:paraId="5375A8CE" w14:textId="77777777" w:rsidR="00622072" w:rsidRDefault="00622072" w:rsidP="00B75074">
            <w:pPr>
              <w:spacing w:before="60"/>
              <w:cnfStyle w:val="000000000000" w:firstRow="0" w:lastRow="0" w:firstColumn="0" w:lastColumn="0" w:oddVBand="0" w:evenVBand="0" w:oddHBand="0" w:evenHBand="0" w:firstRowFirstColumn="0" w:firstRowLastColumn="0" w:lastRowFirstColumn="0" w:lastRowLastColumn="0"/>
            </w:pPr>
          </w:p>
        </w:tc>
        <w:tc>
          <w:tcPr>
            <w:tcW w:w="1968" w:type="dxa"/>
            <w:tcBorders>
              <w:top w:val="single" w:sz="12" w:space="0" w:color="EA0034" w:themeColor="accent4"/>
              <w:left w:val="single" w:sz="4" w:space="0" w:color="EA0034" w:themeColor="accent4"/>
              <w:bottom w:val="single" w:sz="4" w:space="0" w:color="EA0034" w:themeColor="accent4"/>
              <w:right w:val="single" w:sz="4" w:space="0" w:color="EA0034" w:themeColor="accent4"/>
            </w:tcBorders>
          </w:tcPr>
          <w:p w14:paraId="7D41B902" w14:textId="77777777" w:rsidR="00622072" w:rsidRDefault="00622072" w:rsidP="00B75074">
            <w:pPr>
              <w:spacing w:before="60"/>
              <w:cnfStyle w:val="000000000000" w:firstRow="0" w:lastRow="0" w:firstColumn="0" w:lastColumn="0" w:oddVBand="0" w:evenVBand="0" w:oddHBand="0" w:evenHBand="0" w:firstRowFirstColumn="0" w:firstRowLastColumn="0" w:lastRowFirstColumn="0" w:lastRowLastColumn="0"/>
            </w:pPr>
          </w:p>
        </w:tc>
        <w:tc>
          <w:tcPr>
            <w:tcW w:w="2101" w:type="dxa"/>
            <w:tcBorders>
              <w:top w:val="single" w:sz="12" w:space="0" w:color="EA0034" w:themeColor="accent4"/>
              <w:left w:val="single" w:sz="4" w:space="0" w:color="EA0034" w:themeColor="accent4"/>
              <w:bottom w:val="single" w:sz="4" w:space="0" w:color="EA0034" w:themeColor="accent4"/>
              <w:right w:val="single" w:sz="4" w:space="0" w:color="EA0034" w:themeColor="accent4"/>
            </w:tcBorders>
          </w:tcPr>
          <w:p w14:paraId="04B41D84" w14:textId="77777777" w:rsidR="00622072" w:rsidRDefault="00622072" w:rsidP="00B75074">
            <w:pPr>
              <w:spacing w:before="60"/>
              <w:cnfStyle w:val="000000000000" w:firstRow="0" w:lastRow="0" w:firstColumn="0" w:lastColumn="0" w:oddVBand="0" w:evenVBand="0" w:oddHBand="0" w:evenHBand="0" w:firstRowFirstColumn="0" w:firstRowLastColumn="0" w:lastRowFirstColumn="0" w:lastRowLastColumn="0"/>
            </w:pPr>
          </w:p>
        </w:tc>
        <w:tc>
          <w:tcPr>
            <w:tcW w:w="2216" w:type="dxa"/>
            <w:tcBorders>
              <w:top w:val="single" w:sz="12" w:space="0" w:color="EA0034" w:themeColor="accent4"/>
              <w:left w:val="single" w:sz="4" w:space="0" w:color="EA0034" w:themeColor="accent4"/>
              <w:bottom w:val="single" w:sz="4" w:space="0" w:color="EA0034" w:themeColor="accent4"/>
              <w:right w:val="single" w:sz="4" w:space="0" w:color="EA0034" w:themeColor="accent4"/>
            </w:tcBorders>
          </w:tcPr>
          <w:p w14:paraId="7C5BD2A7" w14:textId="77777777" w:rsidR="00622072" w:rsidRDefault="00622072" w:rsidP="00B75074">
            <w:pPr>
              <w:spacing w:before="60"/>
              <w:cnfStyle w:val="000000000000" w:firstRow="0" w:lastRow="0" w:firstColumn="0" w:lastColumn="0" w:oddVBand="0" w:evenVBand="0" w:oddHBand="0" w:evenHBand="0" w:firstRowFirstColumn="0" w:firstRowLastColumn="0" w:lastRowFirstColumn="0" w:lastRowLastColumn="0"/>
            </w:pPr>
          </w:p>
        </w:tc>
      </w:tr>
      <w:tr w:rsidR="00622072" w:rsidRPr="00381494" w14:paraId="0007A7AD" w14:textId="65D01F26" w:rsidTr="00622072">
        <w:trPr>
          <w:trHeight w:val="521"/>
        </w:trPr>
        <w:tc>
          <w:tcPr>
            <w:cnfStyle w:val="001000000000" w:firstRow="0" w:lastRow="0" w:firstColumn="1" w:lastColumn="0" w:oddVBand="0" w:evenVBand="0" w:oddHBand="0" w:evenHBand="0" w:firstRowFirstColumn="0" w:firstRowLastColumn="0" w:lastRowFirstColumn="0" w:lastRowLastColumn="0"/>
            <w:tcW w:w="2484"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624C61E8" w14:textId="4546F21F" w:rsidR="00622072" w:rsidRPr="00381494" w:rsidRDefault="00622072" w:rsidP="00B75074">
            <w:pPr>
              <w:spacing w:before="60"/>
            </w:pPr>
          </w:p>
        </w:tc>
        <w:tc>
          <w:tcPr>
            <w:tcW w:w="1968"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2754ECA8" w14:textId="79F8722C" w:rsidR="00622072" w:rsidRPr="00381494" w:rsidRDefault="00622072" w:rsidP="00B75074">
            <w:pPr>
              <w:spacing w:before="60"/>
              <w:cnfStyle w:val="000000000000" w:firstRow="0" w:lastRow="0" w:firstColumn="0" w:lastColumn="0" w:oddVBand="0" w:evenVBand="0" w:oddHBand="0" w:evenHBand="0" w:firstRowFirstColumn="0" w:firstRowLastColumn="0" w:lastRowFirstColumn="0" w:lastRowLastColumn="0"/>
            </w:pPr>
          </w:p>
        </w:tc>
        <w:tc>
          <w:tcPr>
            <w:tcW w:w="1968"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5D375F08" w14:textId="77777777" w:rsidR="00622072" w:rsidRDefault="00622072" w:rsidP="00B75074">
            <w:pPr>
              <w:spacing w:before="60"/>
              <w:cnfStyle w:val="000000000000" w:firstRow="0" w:lastRow="0" w:firstColumn="0" w:lastColumn="0" w:oddVBand="0" w:evenVBand="0" w:oddHBand="0" w:evenHBand="0" w:firstRowFirstColumn="0" w:firstRowLastColumn="0" w:lastRowFirstColumn="0" w:lastRowLastColumn="0"/>
            </w:pPr>
          </w:p>
        </w:tc>
        <w:tc>
          <w:tcPr>
            <w:tcW w:w="1968"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35202EBE" w14:textId="77777777" w:rsidR="00622072" w:rsidRDefault="00622072" w:rsidP="00B75074">
            <w:pPr>
              <w:spacing w:before="60"/>
              <w:cnfStyle w:val="000000000000" w:firstRow="0" w:lastRow="0" w:firstColumn="0" w:lastColumn="0" w:oddVBand="0" w:evenVBand="0" w:oddHBand="0" w:evenHBand="0" w:firstRowFirstColumn="0" w:firstRowLastColumn="0" w:lastRowFirstColumn="0" w:lastRowLastColumn="0"/>
            </w:pPr>
          </w:p>
        </w:tc>
        <w:tc>
          <w:tcPr>
            <w:tcW w:w="1968"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4F4B2450" w14:textId="77777777" w:rsidR="00622072" w:rsidRDefault="00622072" w:rsidP="00B75074">
            <w:pPr>
              <w:spacing w:before="60"/>
              <w:cnfStyle w:val="000000000000" w:firstRow="0" w:lastRow="0" w:firstColumn="0" w:lastColumn="0" w:oddVBand="0" w:evenVBand="0" w:oddHBand="0" w:evenHBand="0" w:firstRowFirstColumn="0" w:firstRowLastColumn="0" w:lastRowFirstColumn="0" w:lastRowLastColumn="0"/>
            </w:pPr>
          </w:p>
        </w:tc>
        <w:tc>
          <w:tcPr>
            <w:tcW w:w="2101"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15E8C2AC" w14:textId="77777777" w:rsidR="00622072" w:rsidRDefault="00622072" w:rsidP="00B75074">
            <w:pPr>
              <w:spacing w:before="60"/>
              <w:cnfStyle w:val="000000000000" w:firstRow="0" w:lastRow="0" w:firstColumn="0" w:lastColumn="0" w:oddVBand="0" w:evenVBand="0" w:oddHBand="0" w:evenHBand="0" w:firstRowFirstColumn="0" w:firstRowLastColumn="0" w:lastRowFirstColumn="0" w:lastRowLastColumn="0"/>
            </w:pPr>
          </w:p>
        </w:tc>
        <w:tc>
          <w:tcPr>
            <w:tcW w:w="2216"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389FB136" w14:textId="77777777" w:rsidR="00622072" w:rsidRDefault="00622072" w:rsidP="00B75074">
            <w:pPr>
              <w:spacing w:before="60"/>
              <w:cnfStyle w:val="000000000000" w:firstRow="0" w:lastRow="0" w:firstColumn="0" w:lastColumn="0" w:oddVBand="0" w:evenVBand="0" w:oddHBand="0" w:evenHBand="0" w:firstRowFirstColumn="0" w:firstRowLastColumn="0" w:lastRowFirstColumn="0" w:lastRowLastColumn="0"/>
            </w:pPr>
          </w:p>
        </w:tc>
      </w:tr>
      <w:tr w:rsidR="00622072" w:rsidRPr="00381494" w14:paraId="156BE55A" w14:textId="6BF468E9" w:rsidTr="00622072">
        <w:trPr>
          <w:trHeight w:val="521"/>
        </w:trPr>
        <w:tc>
          <w:tcPr>
            <w:cnfStyle w:val="001000000000" w:firstRow="0" w:lastRow="0" w:firstColumn="1" w:lastColumn="0" w:oddVBand="0" w:evenVBand="0" w:oddHBand="0" w:evenHBand="0" w:firstRowFirstColumn="0" w:firstRowLastColumn="0" w:lastRowFirstColumn="0" w:lastRowLastColumn="0"/>
            <w:tcW w:w="2484"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78540AA7" w14:textId="4DC37B02" w:rsidR="00622072" w:rsidRDefault="00622072" w:rsidP="00B75074">
            <w:pPr>
              <w:spacing w:before="60"/>
            </w:pPr>
          </w:p>
        </w:tc>
        <w:tc>
          <w:tcPr>
            <w:tcW w:w="1968"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4B2995FD" w14:textId="4B40FDB1" w:rsidR="00622072" w:rsidRDefault="00622072" w:rsidP="00B75074">
            <w:pPr>
              <w:spacing w:before="60"/>
              <w:cnfStyle w:val="000000000000" w:firstRow="0" w:lastRow="0" w:firstColumn="0" w:lastColumn="0" w:oddVBand="0" w:evenVBand="0" w:oddHBand="0" w:evenHBand="0" w:firstRowFirstColumn="0" w:firstRowLastColumn="0" w:lastRowFirstColumn="0" w:lastRowLastColumn="0"/>
            </w:pPr>
          </w:p>
        </w:tc>
        <w:tc>
          <w:tcPr>
            <w:tcW w:w="1968"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7949314E" w14:textId="77777777" w:rsidR="00622072" w:rsidRDefault="00622072" w:rsidP="00B75074">
            <w:pPr>
              <w:spacing w:before="60"/>
              <w:cnfStyle w:val="000000000000" w:firstRow="0" w:lastRow="0" w:firstColumn="0" w:lastColumn="0" w:oddVBand="0" w:evenVBand="0" w:oddHBand="0" w:evenHBand="0" w:firstRowFirstColumn="0" w:firstRowLastColumn="0" w:lastRowFirstColumn="0" w:lastRowLastColumn="0"/>
            </w:pPr>
          </w:p>
        </w:tc>
        <w:tc>
          <w:tcPr>
            <w:tcW w:w="1968"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64EA5FB7" w14:textId="77777777" w:rsidR="00622072" w:rsidRDefault="00622072" w:rsidP="00B75074">
            <w:pPr>
              <w:spacing w:before="60"/>
              <w:cnfStyle w:val="000000000000" w:firstRow="0" w:lastRow="0" w:firstColumn="0" w:lastColumn="0" w:oddVBand="0" w:evenVBand="0" w:oddHBand="0" w:evenHBand="0" w:firstRowFirstColumn="0" w:firstRowLastColumn="0" w:lastRowFirstColumn="0" w:lastRowLastColumn="0"/>
            </w:pPr>
          </w:p>
        </w:tc>
        <w:tc>
          <w:tcPr>
            <w:tcW w:w="1968"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38C925E5" w14:textId="77777777" w:rsidR="00622072" w:rsidRDefault="00622072" w:rsidP="00B75074">
            <w:pPr>
              <w:spacing w:before="60"/>
              <w:cnfStyle w:val="000000000000" w:firstRow="0" w:lastRow="0" w:firstColumn="0" w:lastColumn="0" w:oddVBand="0" w:evenVBand="0" w:oddHBand="0" w:evenHBand="0" w:firstRowFirstColumn="0" w:firstRowLastColumn="0" w:lastRowFirstColumn="0" w:lastRowLastColumn="0"/>
            </w:pPr>
          </w:p>
        </w:tc>
        <w:tc>
          <w:tcPr>
            <w:tcW w:w="2101"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763BC020" w14:textId="77777777" w:rsidR="00622072" w:rsidRDefault="00622072" w:rsidP="00B75074">
            <w:pPr>
              <w:spacing w:before="60"/>
              <w:cnfStyle w:val="000000000000" w:firstRow="0" w:lastRow="0" w:firstColumn="0" w:lastColumn="0" w:oddVBand="0" w:evenVBand="0" w:oddHBand="0" w:evenHBand="0" w:firstRowFirstColumn="0" w:firstRowLastColumn="0" w:lastRowFirstColumn="0" w:lastRowLastColumn="0"/>
            </w:pPr>
          </w:p>
        </w:tc>
        <w:tc>
          <w:tcPr>
            <w:tcW w:w="2216"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761C10DB" w14:textId="77777777" w:rsidR="00622072" w:rsidRDefault="00622072" w:rsidP="00B75074">
            <w:pPr>
              <w:spacing w:before="60"/>
              <w:cnfStyle w:val="000000000000" w:firstRow="0" w:lastRow="0" w:firstColumn="0" w:lastColumn="0" w:oddVBand="0" w:evenVBand="0" w:oddHBand="0" w:evenHBand="0" w:firstRowFirstColumn="0" w:firstRowLastColumn="0" w:lastRowFirstColumn="0" w:lastRowLastColumn="0"/>
            </w:pPr>
          </w:p>
        </w:tc>
      </w:tr>
      <w:tr w:rsidR="00622072" w:rsidRPr="00381494" w14:paraId="337A0A67" w14:textId="60F6E37F" w:rsidTr="00622072">
        <w:trPr>
          <w:trHeight w:val="521"/>
        </w:trPr>
        <w:tc>
          <w:tcPr>
            <w:cnfStyle w:val="001000000000" w:firstRow="0" w:lastRow="0" w:firstColumn="1" w:lastColumn="0" w:oddVBand="0" w:evenVBand="0" w:oddHBand="0" w:evenHBand="0" w:firstRowFirstColumn="0" w:firstRowLastColumn="0" w:lastRowFirstColumn="0" w:lastRowLastColumn="0"/>
            <w:tcW w:w="2484"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2CE036C0" w14:textId="5F52DD35" w:rsidR="00622072" w:rsidRDefault="00622072" w:rsidP="00B75074">
            <w:pPr>
              <w:spacing w:before="60"/>
            </w:pPr>
          </w:p>
        </w:tc>
        <w:tc>
          <w:tcPr>
            <w:tcW w:w="1968"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30A134F9" w14:textId="175144F2" w:rsidR="00622072" w:rsidRDefault="00622072" w:rsidP="00B75074">
            <w:pPr>
              <w:spacing w:before="60"/>
              <w:cnfStyle w:val="000000000000" w:firstRow="0" w:lastRow="0" w:firstColumn="0" w:lastColumn="0" w:oddVBand="0" w:evenVBand="0" w:oddHBand="0" w:evenHBand="0" w:firstRowFirstColumn="0" w:firstRowLastColumn="0" w:lastRowFirstColumn="0" w:lastRowLastColumn="0"/>
            </w:pPr>
          </w:p>
        </w:tc>
        <w:tc>
          <w:tcPr>
            <w:tcW w:w="1968"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6C7CAFE1" w14:textId="77777777" w:rsidR="00622072" w:rsidRDefault="00622072" w:rsidP="00B75074">
            <w:pPr>
              <w:spacing w:before="60"/>
              <w:cnfStyle w:val="000000000000" w:firstRow="0" w:lastRow="0" w:firstColumn="0" w:lastColumn="0" w:oddVBand="0" w:evenVBand="0" w:oddHBand="0" w:evenHBand="0" w:firstRowFirstColumn="0" w:firstRowLastColumn="0" w:lastRowFirstColumn="0" w:lastRowLastColumn="0"/>
            </w:pPr>
          </w:p>
        </w:tc>
        <w:tc>
          <w:tcPr>
            <w:tcW w:w="1968"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1AC443C1" w14:textId="77777777" w:rsidR="00622072" w:rsidRDefault="00622072" w:rsidP="00B75074">
            <w:pPr>
              <w:spacing w:before="60"/>
              <w:cnfStyle w:val="000000000000" w:firstRow="0" w:lastRow="0" w:firstColumn="0" w:lastColumn="0" w:oddVBand="0" w:evenVBand="0" w:oddHBand="0" w:evenHBand="0" w:firstRowFirstColumn="0" w:firstRowLastColumn="0" w:lastRowFirstColumn="0" w:lastRowLastColumn="0"/>
            </w:pPr>
          </w:p>
        </w:tc>
        <w:tc>
          <w:tcPr>
            <w:tcW w:w="1968"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2BFA1A47" w14:textId="77777777" w:rsidR="00622072" w:rsidRDefault="00622072" w:rsidP="00B75074">
            <w:pPr>
              <w:spacing w:before="60"/>
              <w:cnfStyle w:val="000000000000" w:firstRow="0" w:lastRow="0" w:firstColumn="0" w:lastColumn="0" w:oddVBand="0" w:evenVBand="0" w:oddHBand="0" w:evenHBand="0" w:firstRowFirstColumn="0" w:firstRowLastColumn="0" w:lastRowFirstColumn="0" w:lastRowLastColumn="0"/>
            </w:pPr>
          </w:p>
        </w:tc>
        <w:tc>
          <w:tcPr>
            <w:tcW w:w="2101"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42CBBFAA" w14:textId="77777777" w:rsidR="00622072" w:rsidRDefault="00622072" w:rsidP="00B75074">
            <w:pPr>
              <w:spacing w:before="60"/>
              <w:cnfStyle w:val="000000000000" w:firstRow="0" w:lastRow="0" w:firstColumn="0" w:lastColumn="0" w:oddVBand="0" w:evenVBand="0" w:oddHBand="0" w:evenHBand="0" w:firstRowFirstColumn="0" w:firstRowLastColumn="0" w:lastRowFirstColumn="0" w:lastRowLastColumn="0"/>
            </w:pPr>
          </w:p>
        </w:tc>
        <w:tc>
          <w:tcPr>
            <w:tcW w:w="2216"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2ACA71BB" w14:textId="77777777" w:rsidR="00622072" w:rsidRDefault="00622072" w:rsidP="00B75074">
            <w:pPr>
              <w:spacing w:before="60"/>
              <w:cnfStyle w:val="000000000000" w:firstRow="0" w:lastRow="0" w:firstColumn="0" w:lastColumn="0" w:oddVBand="0" w:evenVBand="0" w:oddHBand="0" w:evenHBand="0" w:firstRowFirstColumn="0" w:firstRowLastColumn="0" w:lastRowFirstColumn="0" w:lastRowLastColumn="0"/>
            </w:pPr>
          </w:p>
        </w:tc>
      </w:tr>
      <w:tr w:rsidR="00622072" w:rsidRPr="00381494" w14:paraId="7991AF6D" w14:textId="769C14FB" w:rsidTr="00622072">
        <w:trPr>
          <w:trHeight w:val="521"/>
        </w:trPr>
        <w:tc>
          <w:tcPr>
            <w:cnfStyle w:val="001000000000" w:firstRow="0" w:lastRow="0" w:firstColumn="1" w:lastColumn="0" w:oddVBand="0" w:evenVBand="0" w:oddHBand="0" w:evenHBand="0" w:firstRowFirstColumn="0" w:firstRowLastColumn="0" w:lastRowFirstColumn="0" w:lastRowLastColumn="0"/>
            <w:tcW w:w="2484"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1D9E603C" w14:textId="08FD2029" w:rsidR="00622072" w:rsidRDefault="00622072" w:rsidP="00B75074">
            <w:pPr>
              <w:spacing w:before="60"/>
            </w:pPr>
          </w:p>
        </w:tc>
        <w:tc>
          <w:tcPr>
            <w:tcW w:w="1968"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5FDE989D" w14:textId="23CEC2FF" w:rsidR="00622072" w:rsidRDefault="00622072" w:rsidP="00B75074">
            <w:pPr>
              <w:spacing w:before="60"/>
              <w:cnfStyle w:val="000000000000" w:firstRow="0" w:lastRow="0" w:firstColumn="0" w:lastColumn="0" w:oddVBand="0" w:evenVBand="0" w:oddHBand="0" w:evenHBand="0" w:firstRowFirstColumn="0" w:firstRowLastColumn="0" w:lastRowFirstColumn="0" w:lastRowLastColumn="0"/>
            </w:pPr>
          </w:p>
        </w:tc>
        <w:tc>
          <w:tcPr>
            <w:tcW w:w="1968"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349D0632" w14:textId="77777777" w:rsidR="00622072" w:rsidRDefault="00622072" w:rsidP="00B75074">
            <w:pPr>
              <w:spacing w:before="60"/>
              <w:cnfStyle w:val="000000000000" w:firstRow="0" w:lastRow="0" w:firstColumn="0" w:lastColumn="0" w:oddVBand="0" w:evenVBand="0" w:oddHBand="0" w:evenHBand="0" w:firstRowFirstColumn="0" w:firstRowLastColumn="0" w:lastRowFirstColumn="0" w:lastRowLastColumn="0"/>
            </w:pPr>
          </w:p>
        </w:tc>
        <w:tc>
          <w:tcPr>
            <w:tcW w:w="1968"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0E3AC738" w14:textId="77777777" w:rsidR="00622072" w:rsidRDefault="00622072" w:rsidP="00B75074">
            <w:pPr>
              <w:spacing w:before="60"/>
              <w:cnfStyle w:val="000000000000" w:firstRow="0" w:lastRow="0" w:firstColumn="0" w:lastColumn="0" w:oddVBand="0" w:evenVBand="0" w:oddHBand="0" w:evenHBand="0" w:firstRowFirstColumn="0" w:firstRowLastColumn="0" w:lastRowFirstColumn="0" w:lastRowLastColumn="0"/>
            </w:pPr>
          </w:p>
        </w:tc>
        <w:tc>
          <w:tcPr>
            <w:tcW w:w="1968"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020E088E" w14:textId="77777777" w:rsidR="00622072" w:rsidRDefault="00622072" w:rsidP="00B75074">
            <w:pPr>
              <w:spacing w:before="60"/>
              <w:cnfStyle w:val="000000000000" w:firstRow="0" w:lastRow="0" w:firstColumn="0" w:lastColumn="0" w:oddVBand="0" w:evenVBand="0" w:oddHBand="0" w:evenHBand="0" w:firstRowFirstColumn="0" w:firstRowLastColumn="0" w:lastRowFirstColumn="0" w:lastRowLastColumn="0"/>
            </w:pPr>
          </w:p>
        </w:tc>
        <w:tc>
          <w:tcPr>
            <w:tcW w:w="2101"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073B5ECF" w14:textId="77777777" w:rsidR="00622072" w:rsidRDefault="00622072" w:rsidP="00B75074">
            <w:pPr>
              <w:spacing w:before="60"/>
              <w:cnfStyle w:val="000000000000" w:firstRow="0" w:lastRow="0" w:firstColumn="0" w:lastColumn="0" w:oddVBand="0" w:evenVBand="0" w:oddHBand="0" w:evenHBand="0" w:firstRowFirstColumn="0" w:firstRowLastColumn="0" w:lastRowFirstColumn="0" w:lastRowLastColumn="0"/>
            </w:pPr>
          </w:p>
        </w:tc>
        <w:tc>
          <w:tcPr>
            <w:tcW w:w="2216"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6477FC63" w14:textId="77777777" w:rsidR="00622072" w:rsidRDefault="00622072" w:rsidP="00B75074">
            <w:pPr>
              <w:spacing w:before="60"/>
              <w:cnfStyle w:val="000000000000" w:firstRow="0" w:lastRow="0" w:firstColumn="0" w:lastColumn="0" w:oddVBand="0" w:evenVBand="0" w:oddHBand="0" w:evenHBand="0" w:firstRowFirstColumn="0" w:firstRowLastColumn="0" w:lastRowFirstColumn="0" w:lastRowLastColumn="0"/>
            </w:pPr>
          </w:p>
        </w:tc>
      </w:tr>
      <w:tr w:rsidR="00622072" w:rsidRPr="00381494" w14:paraId="3A17E188" w14:textId="43D50A7A" w:rsidTr="00622072">
        <w:trPr>
          <w:trHeight w:val="521"/>
        </w:trPr>
        <w:tc>
          <w:tcPr>
            <w:cnfStyle w:val="001000000000" w:firstRow="0" w:lastRow="0" w:firstColumn="1" w:lastColumn="0" w:oddVBand="0" w:evenVBand="0" w:oddHBand="0" w:evenHBand="0" w:firstRowFirstColumn="0" w:firstRowLastColumn="0" w:lastRowFirstColumn="0" w:lastRowLastColumn="0"/>
            <w:tcW w:w="2484"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5EED75E9" w14:textId="71C77991" w:rsidR="00622072" w:rsidRDefault="00622072" w:rsidP="00B75074">
            <w:pPr>
              <w:spacing w:before="60"/>
            </w:pPr>
          </w:p>
        </w:tc>
        <w:tc>
          <w:tcPr>
            <w:tcW w:w="1968"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56D164E1" w14:textId="4E1B6443" w:rsidR="00622072" w:rsidRDefault="00622072" w:rsidP="00B75074">
            <w:pPr>
              <w:spacing w:before="60"/>
              <w:cnfStyle w:val="000000000000" w:firstRow="0" w:lastRow="0" w:firstColumn="0" w:lastColumn="0" w:oddVBand="0" w:evenVBand="0" w:oddHBand="0" w:evenHBand="0" w:firstRowFirstColumn="0" w:firstRowLastColumn="0" w:lastRowFirstColumn="0" w:lastRowLastColumn="0"/>
            </w:pPr>
          </w:p>
        </w:tc>
        <w:tc>
          <w:tcPr>
            <w:tcW w:w="1968"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2B305D72" w14:textId="77777777" w:rsidR="00622072" w:rsidRDefault="00622072" w:rsidP="00B75074">
            <w:pPr>
              <w:spacing w:before="60"/>
              <w:cnfStyle w:val="000000000000" w:firstRow="0" w:lastRow="0" w:firstColumn="0" w:lastColumn="0" w:oddVBand="0" w:evenVBand="0" w:oddHBand="0" w:evenHBand="0" w:firstRowFirstColumn="0" w:firstRowLastColumn="0" w:lastRowFirstColumn="0" w:lastRowLastColumn="0"/>
            </w:pPr>
          </w:p>
        </w:tc>
        <w:tc>
          <w:tcPr>
            <w:tcW w:w="1968"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1ECC52E4" w14:textId="77777777" w:rsidR="00622072" w:rsidRDefault="00622072" w:rsidP="00B75074">
            <w:pPr>
              <w:spacing w:before="60"/>
              <w:cnfStyle w:val="000000000000" w:firstRow="0" w:lastRow="0" w:firstColumn="0" w:lastColumn="0" w:oddVBand="0" w:evenVBand="0" w:oddHBand="0" w:evenHBand="0" w:firstRowFirstColumn="0" w:firstRowLastColumn="0" w:lastRowFirstColumn="0" w:lastRowLastColumn="0"/>
            </w:pPr>
          </w:p>
        </w:tc>
        <w:tc>
          <w:tcPr>
            <w:tcW w:w="1968"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6FCFAE6D" w14:textId="77777777" w:rsidR="00622072" w:rsidRDefault="00622072" w:rsidP="00B75074">
            <w:pPr>
              <w:spacing w:before="60"/>
              <w:cnfStyle w:val="000000000000" w:firstRow="0" w:lastRow="0" w:firstColumn="0" w:lastColumn="0" w:oddVBand="0" w:evenVBand="0" w:oddHBand="0" w:evenHBand="0" w:firstRowFirstColumn="0" w:firstRowLastColumn="0" w:lastRowFirstColumn="0" w:lastRowLastColumn="0"/>
            </w:pPr>
          </w:p>
        </w:tc>
        <w:tc>
          <w:tcPr>
            <w:tcW w:w="2101"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1CF39228" w14:textId="77777777" w:rsidR="00622072" w:rsidRDefault="00622072" w:rsidP="00B75074">
            <w:pPr>
              <w:spacing w:before="60"/>
              <w:cnfStyle w:val="000000000000" w:firstRow="0" w:lastRow="0" w:firstColumn="0" w:lastColumn="0" w:oddVBand="0" w:evenVBand="0" w:oddHBand="0" w:evenHBand="0" w:firstRowFirstColumn="0" w:firstRowLastColumn="0" w:lastRowFirstColumn="0" w:lastRowLastColumn="0"/>
            </w:pPr>
          </w:p>
        </w:tc>
        <w:tc>
          <w:tcPr>
            <w:tcW w:w="2216"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108B44ED" w14:textId="77777777" w:rsidR="00622072" w:rsidRDefault="00622072" w:rsidP="00B75074">
            <w:pPr>
              <w:spacing w:before="60"/>
              <w:cnfStyle w:val="000000000000" w:firstRow="0" w:lastRow="0" w:firstColumn="0" w:lastColumn="0" w:oddVBand="0" w:evenVBand="0" w:oddHBand="0" w:evenHBand="0" w:firstRowFirstColumn="0" w:firstRowLastColumn="0" w:lastRowFirstColumn="0" w:lastRowLastColumn="0"/>
            </w:pPr>
          </w:p>
        </w:tc>
      </w:tr>
      <w:tr w:rsidR="00622072" w14:paraId="21C7DA9B" w14:textId="126BE938" w:rsidTr="00622072">
        <w:trPr>
          <w:trHeight w:val="521"/>
        </w:trPr>
        <w:tc>
          <w:tcPr>
            <w:cnfStyle w:val="001000000000" w:firstRow="0" w:lastRow="0" w:firstColumn="1" w:lastColumn="0" w:oddVBand="0" w:evenVBand="0" w:oddHBand="0" w:evenHBand="0" w:firstRowFirstColumn="0" w:firstRowLastColumn="0" w:lastRowFirstColumn="0" w:lastRowLastColumn="0"/>
            <w:tcW w:w="2484"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01A7BBFC" w14:textId="0C8FA41E" w:rsidR="00622072" w:rsidRDefault="00622072" w:rsidP="00B75074">
            <w:pPr>
              <w:rPr>
                <w:rFonts w:eastAsia="MS PGothic" w:cs="Arial"/>
              </w:rPr>
            </w:pPr>
          </w:p>
        </w:tc>
        <w:tc>
          <w:tcPr>
            <w:tcW w:w="1968"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1AE36C8B" w14:textId="0BE23DF4" w:rsidR="00622072" w:rsidRDefault="00622072"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c>
          <w:tcPr>
            <w:tcW w:w="1968"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63CDECEB" w14:textId="77777777" w:rsidR="00622072" w:rsidRPr="66375B29" w:rsidRDefault="00622072"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c>
          <w:tcPr>
            <w:tcW w:w="1968"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29B55436" w14:textId="77777777" w:rsidR="00622072" w:rsidRPr="66375B29" w:rsidRDefault="00622072"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c>
          <w:tcPr>
            <w:tcW w:w="1968"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3FA94134" w14:textId="77777777" w:rsidR="00622072" w:rsidRPr="66375B29" w:rsidRDefault="00622072"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c>
          <w:tcPr>
            <w:tcW w:w="2101"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378439C6" w14:textId="77777777" w:rsidR="00622072" w:rsidRPr="66375B29" w:rsidRDefault="00622072"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c>
          <w:tcPr>
            <w:tcW w:w="2216"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303D427A" w14:textId="77777777" w:rsidR="00622072" w:rsidRPr="66375B29" w:rsidRDefault="00622072"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r>
      <w:tr w:rsidR="00622072" w14:paraId="7D0D312C" w14:textId="77777777" w:rsidTr="00622072">
        <w:trPr>
          <w:trHeight w:val="521"/>
        </w:trPr>
        <w:tc>
          <w:tcPr>
            <w:cnfStyle w:val="001000000000" w:firstRow="0" w:lastRow="0" w:firstColumn="1" w:lastColumn="0" w:oddVBand="0" w:evenVBand="0" w:oddHBand="0" w:evenHBand="0" w:firstRowFirstColumn="0" w:firstRowLastColumn="0" w:lastRowFirstColumn="0" w:lastRowLastColumn="0"/>
            <w:tcW w:w="2484"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03158138" w14:textId="77777777" w:rsidR="00622072" w:rsidRDefault="00622072" w:rsidP="00B75074">
            <w:pPr>
              <w:rPr>
                <w:rFonts w:eastAsia="MS PGothic" w:cs="Arial"/>
              </w:rPr>
            </w:pPr>
          </w:p>
        </w:tc>
        <w:tc>
          <w:tcPr>
            <w:tcW w:w="1968"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6B0B011B" w14:textId="77777777" w:rsidR="00622072" w:rsidRDefault="00622072"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c>
          <w:tcPr>
            <w:tcW w:w="1968"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203658C2" w14:textId="77777777" w:rsidR="00622072" w:rsidRPr="66375B29" w:rsidRDefault="00622072"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c>
          <w:tcPr>
            <w:tcW w:w="1968"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5FF7BCE7" w14:textId="77777777" w:rsidR="00622072" w:rsidRPr="66375B29" w:rsidRDefault="00622072"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c>
          <w:tcPr>
            <w:tcW w:w="1968"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3E16CD20" w14:textId="77777777" w:rsidR="00622072" w:rsidRPr="66375B29" w:rsidRDefault="00622072"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c>
          <w:tcPr>
            <w:tcW w:w="2101"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0BC80AFC" w14:textId="77777777" w:rsidR="00622072" w:rsidRPr="66375B29" w:rsidRDefault="00622072"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c>
          <w:tcPr>
            <w:tcW w:w="2216"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145A2E88" w14:textId="77777777" w:rsidR="00622072" w:rsidRPr="66375B29" w:rsidRDefault="00622072"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r>
      <w:tr w:rsidR="00622072" w14:paraId="394E0C35" w14:textId="77777777" w:rsidTr="00622072">
        <w:trPr>
          <w:trHeight w:val="521"/>
        </w:trPr>
        <w:tc>
          <w:tcPr>
            <w:cnfStyle w:val="001000000000" w:firstRow="0" w:lastRow="0" w:firstColumn="1" w:lastColumn="0" w:oddVBand="0" w:evenVBand="0" w:oddHBand="0" w:evenHBand="0" w:firstRowFirstColumn="0" w:firstRowLastColumn="0" w:lastRowFirstColumn="0" w:lastRowLastColumn="0"/>
            <w:tcW w:w="2484"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000F50A0" w14:textId="77777777" w:rsidR="00622072" w:rsidRDefault="00622072" w:rsidP="00B75074">
            <w:pPr>
              <w:rPr>
                <w:rFonts w:eastAsia="MS PGothic" w:cs="Arial"/>
              </w:rPr>
            </w:pPr>
          </w:p>
        </w:tc>
        <w:tc>
          <w:tcPr>
            <w:tcW w:w="1968"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6694C58B" w14:textId="77777777" w:rsidR="00622072" w:rsidRDefault="00622072"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c>
          <w:tcPr>
            <w:tcW w:w="1968"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746B40E8" w14:textId="77777777" w:rsidR="00622072" w:rsidRPr="66375B29" w:rsidRDefault="00622072"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c>
          <w:tcPr>
            <w:tcW w:w="1968"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51A602D6" w14:textId="77777777" w:rsidR="00622072" w:rsidRPr="66375B29" w:rsidRDefault="00622072"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c>
          <w:tcPr>
            <w:tcW w:w="1968"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68C79DA3" w14:textId="77777777" w:rsidR="00622072" w:rsidRPr="66375B29" w:rsidRDefault="00622072"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c>
          <w:tcPr>
            <w:tcW w:w="2101"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4CF76482" w14:textId="77777777" w:rsidR="00622072" w:rsidRPr="66375B29" w:rsidRDefault="00622072"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c>
          <w:tcPr>
            <w:tcW w:w="2216"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49D7B774" w14:textId="77777777" w:rsidR="00622072" w:rsidRPr="66375B29" w:rsidRDefault="00622072"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r>
      <w:tr w:rsidR="00622072" w14:paraId="2DB10B87" w14:textId="77777777" w:rsidTr="00622072">
        <w:trPr>
          <w:trHeight w:val="521"/>
        </w:trPr>
        <w:tc>
          <w:tcPr>
            <w:cnfStyle w:val="001000000000" w:firstRow="0" w:lastRow="0" w:firstColumn="1" w:lastColumn="0" w:oddVBand="0" w:evenVBand="0" w:oddHBand="0" w:evenHBand="0" w:firstRowFirstColumn="0" w:firstRowLastColumn="0" w:lastRowFirstColumn="0" w:lastRowLastColumn="0"/>
            <w:tcW w:w="2484"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26906E4E" w14:textId="77777777" w:rsidR="00622072" w:rsidRDefault="00622072" w:rsidP="00B75074">
            <w:pPr>
              <w:rPr>
                <w:rFonts w:eastAsia="MS PGothic" w:cs="Arial"/>
              </w:rPr>
            </w:pPr>
          </w:p>
        </w:tc>
        <w:tc>
          <w:tcPr>
            <w:tcW w:w="1968"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0DE47BFB" w14:textId="77777777" w:rsidR="00622072" w:rsidRDefault="00622072"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c>
          <w:tcPr>
            <w:tcW w:w="1968"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11751744" w14:textId="77777777" w:rsidR="00622072" w:rsidRPr="66375B29" w:rsidRDefault="00622072"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c>
          <w:tcPr>
            <w:tcW w:w="1968"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540A3F54" w14:textId="77777777" w:rsidR="00622072" w:rsidRPr="66375B29" w:rsidRDefault="00622072"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c>
          <w:tcPr>
            <w:tcW w:w="1968"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282C5920" w14:textId="77777777" w:rsidR="00622072" w:rsidRPr="66375B29" w:rsidRDefault="00622072"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c>
          <w:tcPr>
            <w:tcW w:w="2101"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4863F1C6" w14:textId="77777777" w:rsidR="00622072" w:rsidRPr="66375B29" w:rsidRDefault="00622072"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c>
          <w:tcPr>
            <w:tcW w:w="2216"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3D3F07E8" w14:textId="77777777" w:rsidR="00622072" w:rsidRPr="66375B29" w:rsidRDefault="00622072"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r>
      <w:tr w:rsidR="00622072" w14:paraId="1AEFD118" w14:textId="77777777" w:rsidTr="00622072">
        <w:trPr>
          <w:trHeight w:val="521"/>
        </w:trPr>
        <w:tc>
          <w:tcPr>
            <w:cnfStyle w:val="001000000000" w:firstRow="0" w:lastRow="0" w:firstColumn="1" w:lastColumn="0" w:oddVBand="0" w:evenVBand="0" w:oddHBand="0" w:evenHBand="0" w:firstRowFirstColumn="0" w:firstRowLastColumn="0" w:lastRowFirstColumn="0" w:lastRowLastColumn="0"/>
            <w:tcW w:w="2484"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13214054" w14:textId="77777777" w:rsidR="00622072" w:rsidRDefault="00622072" w:rsidP="00B75074">
            <w:pPr>
              <w:rPr>
                <w:rFonts w:eastAsia="MS PGothic" w:cs="Arial"/>
              </w:rPr>
            </w:pPr>
          </w:p>
        </w:tc>
        <w:tc>
          <w:tcPr>
            <w:tcW w:w="1968"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7DAD869E" w14:textId="77777777" w:rsidR="00622072" w:rsidRDefault="00622072"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c>
          <w:tcPr>
            <w:tcW w:w="1968"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05124CC5" w14:textId="77777777" w:rsidR="00622072" w:rsidRPr="66375B29" w:rsidRDefault="00622072"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c>
          <w:tcPr>
            <w:tcW w:w="1968"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2A17CE4D" w14:textId="77777777" w:rsidR="00622072" w:rsidRPr="66375B29" w:rsidRDefault="00622072"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c>
          <w:tcPr>
            <w:tcW w:w="1968"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6E52244E" w14:textId="77777777" w:rsidR="00622072" w:rsidRPr="66375B29" w:rsidRDefault="00622072"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c>
          <w:tcPr>
            <w:tcW w:w="2101"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6047B759" w14:textId="77777777" w:rsidR="00622072" w:rsidRPr="66375B29" w:rsidRDefault="00622072"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c>
          <w:tcPr>
            <w:tcW w:w="2216"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3A51CAA4" w14:textId="77777777" w:rsidR="00622072" w:rsidRPr="66375B29" w:rsidRDefault="00622072"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r>
      <w:tr w:rsidR="00622072" w14:paraId="63CDA33B" w14:textId="77777777" w:rsidTr="00622072">
        <w:trPr>
          <w:trHeight w:val="521"/>
        </w:trPr>
        <w:tc>
          <w:tcPr>
            <w:cnfStyle w:val="001000000000" w:firstRow="0" w:lastRow="0" w:firstColumn="1" w:lastColumn="0" w:oddVBand="0" w:evenVBand="0" w:oddHBand="0" w:evenHBand="0" w:firstRowFirstColumn="0" w:firstRowLastColumn="0" w:lastRowFirstColumn="0" w:lastRowLastColumn="0"/>
            <w:tcW w:w="2484"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23892BF8" w14:textId="77777777" w:rsidR="00622072" w:rsidRDefault="00622072" w:rsidP="00B75074">
            <w:pPr>
              <w:rPr>
                <w:rFonts w:eastAsia="MS PGothic" w:cs="Arial"/>
              </w:rPr>
            </w:pPr>
          </w:p>
        </w:tc>
        <w:tc>
          <w:tcPr>
            <w:tcW w:w="1968"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60688A94" w14:textId="77777777" w:rsidR="00622072" w:rsidRDefault="00622072"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c>
          <w:tcPr>
            <w:tcW w:w="1968"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25994687" w14:textId="77777777" w:rsidR="00622072" w:rsidRPr="66375B29" w:rsidRDefault="00622072"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c>
          <w:tcPr>
            <w:tcW w:w="1968"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04337F11" w14:textId="77777777" w:rsidR="00622072" w:rsidRPr="66375B29" w:rsidRDefault="00622072"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c>
          <w:tcPr>
            <w:tcW w:w="1968"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469E505E" w14:textId="77777777" w:rsidR="00622072" w:rsidRPr="66375B29" w:rsidRDefault="00622072"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c>
          <w:tcPr>
            <w:tcW w:w="2101"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427E11E5" w14:textId="77777777" w:rsidR="00622072" w:rsidRPr="66375B29" w:rsidRDefault="00622072"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c>
          <w:tcPr>
            <w:tcW w:w="2216" w:type="dxa"/>
            <w:tcBorders>
              <w:top w:val="single" w:sz="4" w:space="0" w:color="EA0034" w:themeColor="accent4"/>
              <w:left w:val="single" w:sz="4" w:space="0" w:color="EA0034" w:themeColor="accent4"/>
              <w:bottom w:val="single" w:sz="4" w:space="0" w:color="EA0034" w:themeColor="accent4"/>
              <w:right w:val="single" w:sz="4" w:space="0" w:color="EA0034" w:themeColor="accent4"/>
            </w:tcBorders>
          </w:tcPr>
          <w:p w14:paraId="79815FAC" w14:textId="77777777" w:rsidR="00622072" w:rsidRPr="66375B29" w:rsidRDefault="00622072" w:rsidP="00B75074">
            <w:pPr>
              <w:cnfStyle w:val="000000000000" w:firstRow="0" w:lastRow="0" w:firstColumn="0" w:lastColumn="0" w:oddVBand="0" w:evenVBand="0" w:oddHBand="0" w:evenHBand="0" w:firstRowFirstColumn="0" w:firstRowLastColumn="0" w:lastRowFirstColumn="0" w:lastRowLastColumn="0"/>
              <w:rPr>
                <w:rFonts w:eastAsia="MS PGothic" w:cs="Arial"/>
              </w:rPr>
            </w:pPr>
          </w:p>
        </w:tc>
      </w:tr>
    </w:tbl>
    <w:p w14:paraId="57FA6ED3" w14:textId="77777777" w:rsidR="00A237F3" w:rsidRDefault="00A237F3" w:rsidP="009B5E43">
      <w:pPr>
        <w:pStyle w:val="HeadingC"/>
        <w:sectPr w:rsidR="00A237F3" w:rsidSect="00F96FB4">
          <w:pgSz w:w="16840" w:h="11900" w:orient="landscape"/>
          <w:pgMar w:top="851" w:right="1418" w:bottom="851" w:left="851" w:header="6" w:footer="799" w:gutter="0"/>
          <w:pgNumType w:start="1"/>
          <w:cols w:space="708"/>
          <w:titlePg/>
          <w:docGrid w:linePitch="360"/>
        </w:sectPr>
      </w:pPr>
    </w:p>
    <w:p w14:paraId="0069D5DB" w14:textId="538F2702" w:rsidR="00A237F3" w:rsidRPr="00A237F3" w:rsidRDefault="00A237F3" w:rsidP="00A237F3">
      <w:pPr>
        <w:pStyle w:val="HeadingC"/>
      </w:pPr>
      <w:r w:rsidRPr="00A237F3">
        <w:lastRenderedPageBreak/>
        <w:t>6.</w:t>
      </w:r>
      <w:r w:rsidRPr="00A237F3">
        <w:tab/>
        <w:t>Intellectual Property Rights</w:t>
      </w:r>
    </w:p>
    <w:p w14:paraId="773DF40B" w14:textId="77777777" w:rsidR="00A237F3" w:rsidRPr="006E283A" w:rsidRDefault="00A237F3" w:rsidP="00A237F3">
      <w:r w:rsidRPr="006E283A">
        <w:t>Recipient will grant to the British Council an irrevocable, royalty-free, non-exclusive, worldwide right and licence to use any information, data, reports, documents, or other materials obtained, created or developed in the course of the Project, including the Final Report, for non-commercial purposes to publicise and report on the activities of the British Council in connection with the award of the Grant and the delivery of the Project.</w:t>
      </w:r>
    </w:p>
    <w:p w14:paraId="1EC840C3" w14:textId="77777777" w:rsidR="00A237F3" w:rsidRPr="006E283A" w:rsidRDefault="00A237F3" w:rsidP="00A237F3">
      <w:pPr>
        <w:rPr>
          <w:color w:val="000000"/>
        </w:rPr>
      </w:pPr>
      <w:r w:rsidRPr="006E283A">
        <w:rPr>
          <w:color w:val="000000"/>
        </w:rPr>
        <w:t>Explanation of any IPR issues:</w:t>
      </w:r>
    </w:p>
    <w:p w14:paraId="036936F6" w14:textId="3015EB05" w:rsidR="00A237F3" w:rsidRPr="00A237F3" w:rsidRDefault="00A237F3" w:rsidP="00A237F3">
      <w:pPr>
        <w:pStyle w:val="HeadingC"/>
      </w:pPr>
      <w:r>
        <w:t>7.</w:t>
      </w:r>
      <w:r>
        <w:tab/>
      </w:r>
      <w:r w:rsidRPr="00A237F3">
        <w:t xml:space="preserve">Equality Diversity and Inclusion (max 250 words) </w:t>
      </w:r>
    </w:p>
    <w:p w14:paraId="766E1EBB" w14:textId="56F772E9" w:rsidR="00A237F3" w:rsidRPr="006E283A" w:rsidRDefault="00A237F3" w:rsidP="00A237F3">
      <w:pPr>
        <w:rPr>
          <w:szCs w:val="18"/>
        </w:rPr>
      </w:pPr>
      <w:r w:rsidRPr="28615F59">
        <w:t>Please describe your alignment with the British Council organisational approach to equality, diversity and inclusion when planning the development of the programme/project. Our</w:t>
      </w:r>
      <w:r>
        <w:t xml:space="preserve"> Equality Policy</w:t>
      </w:r>
      <w:r>
        <w:rPr>
          <w:rStyle w:val="FootnoteReference"/>
        </w:rPr>
        <w:footnoteReference w:id="1"/>
      </w:r>
      <w:r>
        <w:t xml:space="preserve"> </w:t>
      </w:r>
      <w:r w:rsidRPr="28615F59">
        <w:t>and our</w:t>
      </w:r>
      <w:r>
        <w:t xml:space="preserve"> EDI Strategy</w:t>
      </w:r>
      <w:r>
        <w:rPr>
          <w:rStyle w:val="FootnoteReference"/>
        </w:rPr>
        <w:footnoteReference w:id="2"/>
      </w:r>
      <w:r>
        <w:rPr>
          <w:rStyle w:val="Hyperlink"/>
          <w:rFonts w:cs="Arial"/>
          <w:color w:val="EA0034" w:themeColor="accent4"/>
          <w:sz w:val="22"/>
          <w:szCs w:val="22"/>
        </w:rPr>
        <w:t xml:space="preserve"> </w:t>
      </w:r>
      <w:r w:rsidRPr="28615F59">
        <w:t>explain our approach, which is to try to make sure that EDI is central to everything we do.</w:t>
      </w:r>
    </w:p>
    <w:p w14:paraId="4D35E762" w14:textId="77777777" w:rsidR="006C58A9" w:rsidRPr="00381494" w:rsidRDefault="006C58A9" w:rsidP="005155AE"/>
    <w:sectPr w:rsidR="006C58A9" w:rsidRPr="00381494" w:rsidSect="00A237F3">
      <w:pgSz w:w="11900" w:h="16840"/>
      <w:pgMar w:top="1418" w:right="851" w:bottom="851"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ABCDB0" w14:textId="77777777" w:rsidR="00875D37" w:rsidRDefault="00875D37" w:rsidP="004E0F0F">
      <w:pPr>
        <w:spacing w:after="0" w:line="240" w:lineRule="auto"/>
      </w:pPr>
      <w:r>
        <w:separator/>
      </w:r>
    </w:p>
  </w:endnote>
  <w:endnote w:type="continuationSeparator" w:id="0">
    <w:p w14:paraId="00C5628C" w14:textId="77777777" w:rsidR="00875D37" w:rsidRDefault="00875D37" w:rsidP="004E0F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altName w:val="Calibri"/>
    <w:panose1 w:val="00000000000000000000"/>
    <w:charset w:val="00"/>
    <w:family w:val="swiss"/>
    <w:notTrueType/>
    <w:pitch w:val="variable"/>
    <w:sig w:usb0="A00002EF" w:usb1="00000000" w:usb2="00000000" w:usb3="00000000" w:csb0="0000019F" w:csb1="00000000"/>
  </w:font>
  <w:font w:name="British Council Sans Regular">
    <w:panose1 w:val="00000000000000000000"/>
    <w:charset w:val="00"/>
    <w:family w:val="swiss"/>
    <w:notTrueType/>
    <w:pitch w:val="variable"/>
    <w:sig w:usb0="A00002EF" w:usb1="00000000" w:usb2="00000000" w:usb3="00000000" w:csb0="0000019F" w:csb1="00000000"/>
  </w:font>
  <w:font w:name="Chalet-LondonNineteenSixty">
    <w:altName w:val="Arial"/>
    <w:panose1 w:val="00000000000000000000"/>
    <w:charset w:val="00"/>
    <w:family w:val="modern"/>
    <w:notTrueType/>
    <w:pitch w:val="variable"/>
    <w:sig w:usb0="800002AF" w:usb1="5000004A" w:usb2="00000000" w:usb3="00000000" w:csb0="0000009F" w:csb1="00000000"/>
  </w:font>
  <w:font w:name="Segoe UI Symbol">
    <w:panose1 w:val="020B0502040204020203"/>
    <w:charset w:val="00"/>
    <w:family w:val="swiss"/>
    <w:pitch w:val="variable"/>
    <w:sig w:usb0="800001E3" w:usb1="1200FFEF" w:usb2="00040000" w:usb3="00000000" w:csb0="00000001" w:csb1="00000000"/>
    <w:embedRegular r:id="rId1" w:fontKey="{0B854D21-BBC9-46EF-AB9C-8A6E2D28CC6F}"/>
  </w:font>
  <w:font w:name="MS Gothic">
    <w:altName w:val="ＭＳ ゴシック"/>
    <w:panose1 w:val="020B0609070205080204"/>
    <w:charset w:val="80"/>
    <w:family w:val="modern"/>
    <w:pitch w:val="fixed"/>
    <w:sig w:usb0="E00002FF" w:usb1="6AC7FDFB" w:usb2="08000012" w:usb3="00000000" w:csb0="0002009F" w:csb1="00000000"/>
    <w:embedRegular r:id="rId2" w:subsetted="1" w:fontKey="{6CAB67A9-C70B-4B76-826C-87AEE79A18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F764E" w14:textId="77777777" w:rsidR="00D7678B" w:rsidRDefault="00D767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54606" w14:textId="77777777" w:rsidR="00E418DC" w:rsidRPr="00E418DC" w:rsidRDefault="00E418DC" w:rsidP="00E418DC">
    <w:pPr>
      <w:pStyle w:val="Footer"/>
      <w:tabs>
        <w:tab w:val="clear" w:pos="4320"/>
        <w:tab w:val="clear" w:pos="8640"/>
        <w:tab w:val="right" w:pos="10198"/>
      </w:tabs>
      <w:rPr>
        <w:rFonts w:cs="Arial"/>
        <w:b/>
        <w:color w:val="230859" w:themeColor="text2"/>
        <w:sz w:val="24"/>
        <w:szCs w:val="26"/>
      </w:rPr>
    </w:pPr>
    <w:r w:rsidRPr="00CD1F6F">
      <w:rPr>
        <w:rFonts w:cs="Arial"/>
        <w:color w:val="230859" w:themeColor="text2"/>
        <w:sz w:val="24"/>
        <w:szCs w:val="26"/>
      </w:rPr>
      <w:t>www.britishcouncil.org</w:t>
    </w:r>
    <w:r w:rsidRPr="00357565">
      <w:rPr>
        <w:rFonts w:cs="Arial"/>
        <w:b/>
        <w:color w:val="230859" w:themeColor="text2"/>
        <w:sz w:val="24"/>
        <w:szCs w:val="26"/>
      </w:rPr>
      <w:tab/>
    </w:r>
    <w:r w:rsidRPr="00F730E1">
      <w:rPr>
        <w:rFonts w:cs="Arial"/>
        <w:color w:val="230859" w:themeColor="text2"/>
        <w:sz w:val="24"/>
        <w:szCs w:val="26"/>
      </w:rPr>
      <w:fldChar w:fldCharType="begin"/>
    </w:r>
    <w:r w:rsidRPr="00F730E1">
      <w:rPr>
        <w:rFonts w:cs="Arial"/>
        <w:color w:val="230859" w:themeColor="text2"/>
        <w:sz w:val="24"/>
        <w:szCs w:val="26"/>
      </w:rPr>
      <w:instrText xml:space="preserve"> PAGE   \* MERGEFORMAT </w:instrText>
    </w:r>
    <w:r w:rsidRPr="00F730E1">
      <w:rPr>
        <w:rFonts w:cs="Arial"/>
        <w:color w:val="230859" w:themeColor="text2"/>
        <w:sz w:val="24"/>
        <w:szCs w:val="26"/>
      </w:rPr>
      <w:fldChar w:fldCharType="separate"/>
    </w:r>
    <w:r>
      <w:rPr>
        <w:rFonts w:cs="Arial"/>
        <w:color w:val="230859" w:themeColor="text2"/>
        <w:sz w:val="24"/>
        <w:szCs w:val="26"/>
      </w:rPr>
      <w:t>2</w:t>
    </w:r>
    <w:r w:rsidRPr="00F730E1">
      <w:rPr>
        <w:rFonts w:cs="Arial"/>
        <w:color w:val="230859" w:themeColor="text2"/>
        <w:sz w:val="24"/>
        <w:szCs w:val="2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969A9" w14:textId="77777777" w:rsidR="00E418DC" w:rsidRPr="00E418DC" w:rsidRDefault="00E418DC" w:rsidP="00E418DC">
    <w:pPr>
      <w:pStyle w:val="Website"/>
      <w:rPr>
        <w:rFonts w:ascii="Arial" w:hAnsi="Arial" w:cs="Arial"/>
        <w:b/>
        <w:sz w:val="24"/>
        <w:szCs w:val="24"/>
      </w:rPr>
    </w:pPr>
    <w:r w:rsidRPr="00357565">
      <w:rPr>
        <w:rFonts w:ascii="Arial" w:hAnsi="Arial" w:cs="Arial"/>
        <w:b/>
        <w:sz w:val="24"/>
        <w:szCs w:val="24"/>
      </w:rPr>
      <w:t>www.britishcouncil.org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F64FE4" w14:textId="77777777" w:rsidR="00875D37" w:rsidRDefault="00875D37" w:rsidP="004E0F0F">
      <w:pPr>
        <w:spacing w:after="0" w:line="240" w:lineRule="auto"/>
      </w:pPr>
      <w:r>
        <w:separator/>
      </w:r>
    </w:p>
  </w:footnote>
  <w:footnote w:type="continuationSeparator" w:id="0">
    <w:p w14:paraId="2F2D1762" w14:textId="77777777" w:rsidR="00875D37" w:rsidRDefault="00875D37" w:rsidP="004E0F0F">
      <w:pPr>
        <w:spacing w:after="0" w:line="240" w:lineRule="auto"/>
      </w:pPr>
      <w:r>
        <w:continuationSeparator/>
      </w:r>
    </w:p>
  </w:footnote>
  <w:footnote w:id="1">
    <w:p w14:paraId="65533B83" w14:textId="78D6E161" w:rsidR="00A237F3" w:rsidRDefault="00A237F3">
      <w:pPr>
        <w:pStyle w:val="FootnoteText"/>
      </w:pPr>
      <w:r>
        <w:rPr>
          <w:rStyle w:val="FootnoteReference"/>
        </w:rPr>
        <w:footnoteRef/>
      </w:r>
      <w:r>
        <w:t xml:space="preserve"> </w:t>
      </w:r>
      <w:hyperlink r:id="rId1" w:history="1">
        <w:r w:rsidRPr="006D1CD7">
          <w:rPr>
            <w:rStyle w:val="Hyperlink"/>
          </w:rPr>
          <w:t>https://www.britishcouncil.org/sites/default/files/equality-policy-2017.pdf</w:t>
        </w:r>
      </w:hyperlink>
    </w:p>
    <w:p w14:paraId="0646D756" w14:textId="0E35CE65" w:rsidR="00A237F3" w:rsidRPr="00A237F3" w:rsidRDefault="00A237F3">
      <w:pPr>
        <w:pStyle w:val="FootnoteText"/>
      </w:pPr>
    </w:p>
  </w:footnote>
  <w:footnote w:id="2">
    <w:p w14:paraId="09852834" w14:textId="413BB8E8" w:rsidR="00A237F3" w:rsidRPr="00D7678B" w:rsidRDefault="00A237F3">
      <w:pPr>
        <w:pStyle w:val="FootnoteText"/>
      </w:pPr>
      <w:r>
        <w:rPr>
          <w:rStyle w:val="FootnoteReference"/>
        </w:rPr>
        <w:footnoteRef/>
      </w:r>
      <w:r>
        <w:t xml:space="preserve"> </w:t>
      </w:r>
      <w:hyperlink r:id="rId2" w:history="1">
        <w:r w:rsidR="00D7678B" w:rsidRPr="006D1CD7">
          <w:rPr>
            <w:rStyle w:val="Hyperlink"/>
          </w:rPr>
          <w:t>https://www.britishcouncil.org/sites/default/files/edi-strategy-2017.pdf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F66DC" w14:textId="77777777" w:rsidR="00D7678B" w:rsidRDefault="00D767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 w:name="_Hlk24626979"/>
  <w:bookmarkStart w:id="2" w:name="_Hlk24626980"/>
  <w:p w14:paraId="15A700C0" w14:textId="77777777" w:rsidR="008C0629" w:rsidRDefault="006254E5">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57216" behindDoc="0" locked="0" layoutInCell="1" allowOverlap="1" wp14:anchorId="6FEABBDA" wp14:editId="1B357D67">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4"/>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FF29D3E" id="Straight Connector 3" o:spid="_x0000_s1026" style="position:absolute;z-index:251657216;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45.35pt" to="41.4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" strokecolor="#ea0034 [3207]" strokeweight="3pt">
              <v:stroke endcap="round"/>
              <w10:wrap anchory="line"/>
            </v:line>
          </w:pict>
        </mc:Fallback>
      </mc:AlternateContent>
    </w:r>
    <w:bookmarkEnd w:id="1"/>
    <w:bookmarkEnd w:id="2"/>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5300D" w14:textId="4AB28894" w:rsidR="00A237F3" w:rsidRDefault="00A237F3">
    <w:pPr>
      <w:pStyle w:val="Header"/>
    </w:pPr>
  </w:p>
  <w:p w14:paraId="3E2E6BDC" w14:textId="15ECA573" w:rsidR="00A237F3" w:rsidRDefault="00A237F3">
    <w:pPr>
      <w:pStyle w:val="Header"/>
    </w:pPr>
  </w:p>
  <w:p w14:paraId="3293EE0B" w14:textId="701FD77D" w:rsidR="00A237F3" w:rsidRDefault="00A237F3">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59264" behindDoc="0" locked="0" layoutInCell="1" allowOverlap="1" wp14:anchorId="109AB8CB" wp14:editId="1AB00A42">
              <wp:simplePos x="0" y="0"/>
              <wp:positionH relativeFrom="column">
                <wp:posOffset>0</wp:posOffset>
              </wp:positionH>
              <wp:positionV relativeFrom="line">
                <wp:posOffset>18415</wp:posOffset>
              </wp:positionV>
              <wp:extent cx="489600" cy="0"/>
              <wp:effectExtent l="19050" t="19050" r="24765" b="19050"/>
              <wp:wrapNone/>
              <wp:docPr id="2" name="Straight Connector 2"/>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4"/>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014B4D3"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0,1.45pt" to="38.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" strokecolor="#ea0034 [3207]" strokeweight="3pt">
              <v:stroke endcap="round"/>
              <w10:wrap anchory="lin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FEC6B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9FEA93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C598EC6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72A45B3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39C6C96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97ECE44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E4AA038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F60A739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652492E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8318B61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2AC416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6269DD"/>
    <w:multiLevelType w:val="multilevel"/>
    <w:tmpl w:val="391683EA"/>
    <w:lvl w:ilvl="0">
      <w:start w:val="1"/>
      <w:numFmt w:val="bullet"/>
      <w:lvlText w:val=""/>
      <w:lvlJc w:val="left"/>
      <w:pPr>
        <w:ind w:left="284" w:hanging="284"/>
      </w:pPr>
      <w:rPr>
        <w:rFonts w:ascii="Symbol" w:hAnsi="Symbol" w:hint="default"/>
        <w:color w:val="00DCFF"/>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8155B6B"/>
    <w:multiLevelType w:val="hybridMultilevel"/>
    <w:tmpl w:val="2DE27AF6"/>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9374C63"/>
    <w:multiLevelType w:val="multilevel"/>
    <w:tmpl w:val="339684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A9263F3"/>
    <w:multiLevelType w:val="hybridMultilevel"/>
    <w:tmpl w:val="F2C280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F6E307A"/>
    <w:multiLevelType w:val="hybridMultilevel"/>
    <w:tmpl w:val="988847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ED45ED0"/>
    <w:multiLevelType w:val="hybridMultilevel"/>
    <w:tmpl w:val="7D8C0364"/>
    <w:lvl w:ilvl="0" w:tplc="94563CEE">
      <w:start w:val="1"/>
      <w:numFmt w:val="decimal"/>
      <w:pStyle w:val="ListNumber"/>
      <w:lvlText w:val="%1."/>
      <w:lvlJc w:val="left"/>
      <w:pPr>
        <w:ind w:left="1083" w:hanging="360"/>
      </w:pPr>
      <w:rPr>
        <w:color w:val="auto"/>
      </w:rPr>
    </w:lvl>
    <w:lvl w:ilvl="1" w:tplc="04090019">
      <w:start w:val="1"/>
      <w:numFmt w:val="lowerLetter"/>
      <w:lvlText w:val="%2."/>
      <w:lvlJc w:val="left"/>
      <w:pPr>
        <w:ind w:left="1803" w:hanging="360"/>
      </w:pPr>
    </w:lvl>
    <w:lvl w:ilvl="2" w:tplc="0409001B">
      <w:start w:val="1"/>
      <w:numFmt w:val="lowerRoman"/>
      <w:lvlText w:val="%3."/>
      <w:lvlJc w:val="right"/>
      <w:pPr>
        <w:ind w:left="2523" w:hanging="180"/>
      </w:pPr>
    </w:lvl>
    <w:lvl w:ilvl="3" w:tplc="0409000F">
      <w:start w:val="1"/>
      <w:numFmt w:val="decimal"/>
      <w:lvlText w:val="%4."/>
      <w:lvlJc w:val="left"/>
      <w:pPr>
        <w:ind w:left="3243" w:hanging="360"/>
      </w:pPr>
    </w:lvl>
    <w:lvl w:ilvl="4" w:tplc="04090019">
      <w:start w:val="1"/>
      <w:numFmt w:val="lowerLetter"/>
      <w:lvlText w:val="%5."/>
      <w:lvlJc w:val="left"/>
      <w:pPr>
        <w:ind w:left="3963" w:hanging="360"/>
      </w:pPr>
    </w:lvl>
    <w:lvl w:ilvl="5" w:tplc="0409001B">
      <w:start w:val="1"/>
      <w:numFmt w:val="lowerRoman"/>
      <w:lvlText w:val="%6."/>
      <w:lvlJc w:val="right"/>
      <w:pPr>
        <w:ind w:left="4683" w:hanging="180"/>
      </w:pPr>
    </w:lvl>
    <w:lvl w:ilvl="6" w:tplc="0409000F">
      <w:start w:val="1"/>
      <w:numFmt w:val="decimal"/>
      <w:lvlText w:val="%7."/>
      <w:lvlJc w:val="left"/>
      <w:pPr>
        <w:ind w:left="5403" w:hanging="360"/>
      </w:pPr>
    </w:lvl>
    <w:lvl w:ilvl="7" w:tplc="04090019">
      <w:start w:val="1"/>
      <w:numFmt w:val="lowerLetter"/>
      <w:lvlText w:val="%8."/>
      <w:lvlJc w:val="left"/>
      <w:pPr>
        <w:ind w:left="6123" w:hanging="360"/>
      </w:pPr>
    </w:lvl>
    <w:lvl w:ilvl="8" w:tplc="0409001B">
      <w:start w:val="1"/>
      <w:numFmt w:val="lowerRoman"/>
      <w:lvlText w:val="%9."/>
      <w:lvlJc w:val="right"/>
      <w:pPr>
        <w:ind w:left="6843" w:hanging="180"/>
      </w:pPr>
    </w:lvl>
  </w:abstractNum>
  <w:abstractNum w:abstractNumId="17" w15:restartNumberingAfterBreak="0">
    <w:nsid w:val="6D8A0F9D"/>
    <w:multiLevelType w:val="hybridMultilevel"/>
    <w:tmpl w:val="C9C05374"/>
    <w:lvl w:ilvl="0" w:tplc="FF20160E">
      <w:start w:val="1"/>
      <w:numFmt w:val="bullet"/>
      <w:pStyle w:val="SubBullets"/>
      <w:lvlText w:val=""/>
      <w:lvlJc w:val="left"/>
      <w:pPr>
        <w:ind w:left="644" w:hanging="360"/>
      </w:pPr>
      <w:rPr>
        <w:rFonts w:ascii="Symbol" w:hAnsi="Symbol" w:hint="default"/>
        <w:color w:val="EA0034" w:themeColor="accent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321D7C"/>
    <w:multiLevelType w:val="hybridMultilevel"/>
    <w:tmpl w:val="4B2C3EBE"/>
    <w:lvl w:ilvl="0" w:tplc="6A0CBDB2">
      <w:start w:val="1"/>
      <w:numFmt w:val="bullet"/>
      <w:pStyle w:val="Bullets"/>
      <w:lvlText w:val=""/>
      <w:lvlJc w:val="left"/>
      <w:pPr>
        <w:ind w:left="360" w:hanging="360"/>
      </w:pPr>
      <w:rPr>
        <w:rFonts w:ascii="Symbol" w:hAnsi="Symbol" w:hint="default"/>
        <w:color w:val="EA0034" w:themeColor="accent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3"/>
  </w:num>
  <w:num w:numId="3">
    <w:abstractNumId w:val="11"/>
  </w:num>
  <w:num w:numId="4">
    <w:abstractNumId w:val="18"/>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8"/>
  </w:num>
  <w:num w:numId="17">
    <w:abstractNumId w:val="17"/>
  </w:num>
  <w:num w:numId="18">
    <w:abstractNumId w:val="18"/>
  </w:num>
  <w:num w:numId="19">
    <w:abstractNumId w:val="17"/>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num>
  <w:num w:numId="22">
    <w:abstractNumId w:val="17"/>
  </w:num>
  <w:num w:numId="23">
    <w:abstractNumId w:val="15"/>
  </w:num>
  <w:num w:numId="24">
    <w:abstractNumId w:val="14"/>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33BB"/>
    <w:rsid w:val="00003B0D"/>
    <w:rsid w:val="000171EB"/>
    <w:rsid w:val="00092917"/>
    <w:rsid w:val="000A3054"/>
    <w:rsid w:val="000C5574"/>
    <w:rsid w:val="00124CA5"/>
    <w:rsid w:val="00154626"/>
    <w:rsid w:val="00187F9D"/>
    <w:rsid w:val="001A2060"/>
    <w:rsid w:val="001B2E1D"/>
    <w:rsid w:val="001F2942"/>
    <w:rsid w:val="001F5C75"/>
    <w:rsid w:val="00200217"/>
    <w:rsid w:val="00215EC6"/>
    <w:rsid w:val="002348FA"/>
    <w:rsid w:val="002542F1"/>
    <w:rsid w:val="00267264"/>
    <w:rsid w:val="00271072"/>
    <w:rsid w:val="00295E02"/>
    <w:rsid w:val="00297B4F"/>
    <w:rsid w:val="002C0274"/>
    <w:rsid w:val="002E248A"/>
    <w:rsid w:val="002F598F"/>
    <w:rsid w:val="003018FF"/>
    <w:rsid w:val="003029E5"/>
    <w:rsid w:val="003140C7"/>
    <w:rsid w:val="00357565"/>
    <w:rsid w:val="00357CC8"/>
    <w:rsid w:val="00370E62"/>
    <w:rsid w:val="00381494"/>
    <w:rsid w:val="00395BBC"/>
    <w:rsid w:val="003F3A5C"/>
    <w:rsid w:val="0040649C"/>
    <w:rsid w:val="0041485A"/>
    <w:rsid w:val="0042729F"/>
    <w:rsid w:val="00444C7D"/>
    <w:rsid w:val="00445A85"/>
    <w:rsid w:val="004E0F0F"/>
    <w:rsid w:val="004F0981"/>
    <w:rsid w:val="004F3CAA"/>
    <w:rsid w:val="004F7ED5"/>
    <w:rsid w:val="005155AE"/>
    <w:rsid w:val="00527637"/>
    <w:rsid w:val="00530467"/>
    <w:rsid w:val="0058704A"/>
    <w:rsid w:val="005900A5"/>
    <w:rsid w:val="0059106E"/>
    <w:rsid w:val="005F5868"/>
    <w:rsid w:val="00622072"/>
    <w:rsid w:val="006254E5"/>
    <w:rsid w:val="0062643D"/>
    <w:rsid w:val="0067191C"/>
    <w:rsid w:val="00680380"/>
    <w:rsid w:val="006C2629"/>
    <w:rsid w:val="006C58A9"/>
    <w:rsid w:val="006F096D"/>
    <w:rsid w:val="006F17D0"/>
    <w:rsid w:val="00734B18"/>
    <w:rsid w:val="007370CE"/>
    <w:rsid w:val="00743AE8"/>
    <w:rsid w:val="00753755"/>
    <w:rsid w:val="007E0313"/>
    <w:rsid w:val="007F55B4"/>
    <w:rsid w:val="00804B94"/>
    <w:rsid w:val="00804D01"/>
    <w:rsid w:val="00806207"/>
    <w:rsid w:val="008529F8"/>
    <w:rsid w:val="00875D37"/>
    <w:rsid w:val="008942F1"/>
    <w:rsid w:val="008A4222"/>
    <w:rsid w:val="008B029C"/>
    <w:rsid w:val="008C0629"/>
    <w:rsid w:val="0093045E"/>
    <w:rsid w:val="00935431"/>
    <w:rsid w:val="00942B47"/>
    <w:rsid w:val="00945F08"/>
    <w:rsid w:val="00981E29"/>
    <w:rsid w:val="009837E5"/>
    <w:rsid w:val="00997E55"/>
    <w:rsid w:val="009B5E43"/>
    <w:rsid w:val="009B6DCE"/>
    <w:rsid w:val="009C41BA"/>
    <w:rsid w:val="009F06E4"/>
    <w:rsid w:val="009F0B50"/>
    <w:rsid w:val="009F524A"/>
    <w:rsid w:val="00A20B81"/>
    <w:rsid w:val="00A237F3"/>
    <w:rsid w:val="00A33158"/>
    <w:rsid w:val="00A46111"/>
    <w:rsid w:val="00A55B8E"/>
    <w:rsid w:val="00A7218F"/>
    <w:rsid w:val="00A75B0F"/>
    <w:rsid w:val="00A868CB"/>
    <w:rsid w:val="00AB21F3"/>
    <w:rsid w:val="00AC73B6"/>
    <w:rsid w:val="00AE33BB"/>
    <w:rsid w:val="00AF1C59"/>
    <w:rsid w:val="00B030FD"/>
    <w:rsid w:val="00B13927"/>
    <w:rsid w:val="00B227CE"/>
    <w:rsid w:val="00B26E40"/>
    <w:rsid w:val="00B461A7"/>
    <w:rsid w:val="00B53093"/>
    <w:rsid w:val="00B551F7"/>
    <w:rsid w:val="00B76C97"/>
    <w:rsid w:val="00C5378A"/>
    <w:rsid w:val="00C62911"/>
    <w:rsid w:val="00CA3FC2"/>
    <w:rsid w:val="00CD1F6F"/>
    <w:rsid w:val="00CD5051"/>
    <w:rsid w:val="00D01DA2"/>
    <w:rsid w:val="00D7678B"/>
    <w:rsid w:val="00E418DC"/>
    <w:rsid w:val="00E47370"/>
    <w:rsid w:val="00E57FE2"/>
    <w:rsid w:val="00E9411F"/>
    <w:rsid w:val="00E96DCD"/>
    <w:rsid w:val="00F12C54"/>
    <w:rsid w:val="00F3122A"/>
    <w:rsid w:val="00F730E1"/>
    <w:rsid w:val="00F7472E"/>
    <w:rsid w:val="00F86BA1"/>
    <w:rsid w:val="00F933B9"/>
    <w:rsid w:val="00F96FB4"/>
    <w:rsid w:val="00FA06E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D691E9"/>
  <w14:defaultImageDpi w14:val="330"/>
  <w15:docId w15:val="{B218EB49-C4D5-4AE1-B1FE-81D87BD3F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6FB4"/>
    <w:pPr>
      <w:spacing w:after="120" w:line="276"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5F5868"/>
    <w:pPr>
      <w:suppressAutoHyphens/>
      <w:spacing w:before="8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5F5868"/>
    <w:pPr>
      <w:spacing w:before="52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2F598F"/>
    <w:pPr>
      <w:numPr>
        <w:numId w:val="21"/>
      </w:numPr>
      <w:spacing w:after="120" w:line="276" w:lineRule="auto"/>
      <w:ind w:left="1080"/>
    </w:pPr>
    <w:rPr>
      <w:rFonts w:ascii="Arial" w:hAnsi="Arial"/>
    </w:rPr>
  </w:style>
  <w:style w:type="paragraph" w:customStyle="1" w:styleId="SubBullets">
    <w:name w:val="Sub Bullets"/>
    <w:qFormat/>
    <w:rsid w:val="002F598F"/>
    <w:pPr>
      <w:numPr>
        <w:numId w:val="22"/>
      </w:numPr>
      <w:spacing w:after="120" w:line="276" w:lineRule="auto"/>
      <w:ind w:left="1437"/>
    </w:pPr>
    <w:rPr>
      <w:rFonts w:ascii="Arial" w:hAnsi="Arial"/>
    </w:rPr>
  </w:style>
  <w:style w:type="paragraph" w:customStyle="1" w:styleId="HeadingC">
    <w:name w:val="Heading C"/>
    <w:qFormat/>
    <w:rsid w:val="005F5868"/>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5F5868"/>
    <w:pPr>
      <w:spacing w:after="120" w:line="276" w:lineRule="auto"/>
    </w:pPr>
    <w:rPr>
      <w:rFonts w:ascii="Arial" w:hAnsi="Arial"/>
      <w:b/>
      <w:color w:val="FFFFFF" w:themeColor="background1"/>
      <w:spacing w:val="-20"/>
      <w:sz w:val="50"/>
      <w:szCs w:val="50"/>
    </w:rPr>
  </w:style>
  <w:style w:type="paragraph" w:customStyle="1" w:styleId="CoverTitle">
    <w:name w:val="Cover Title"/>
    <w:basedOn w:val="Normal"/>
    <w:qFormat/>
    <w:rsid w:val="006C58A9"/>
    <w:pPr>
      <w:spacing w:before="600" w:after="1400"/>
    </w:pPr>
    <w:rPr>
      <w:b/>
      <w:color w:val="EA0034" w:themeColor="accent4"/>
      <w:spacing w:val="-20"/>
      <w:sz w:val="102"/>
      <w:szCs w:val="102"/>
    </w:rPr>
  </w:style>
  <w:style w:type="paragraph" w:customStyle="1" w:styleId="CoverDate">
    <w:name w:val="Cover Date"/>
    <w:basedOn w:val="Normal"/>
    <w:qFormat/>
    <w:rsid w:val="005F5868"/>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styleId="Hyperlink">
    <w:name w:val="Hyperlink"/>
    <w:basedOn w:val="DefaultParagraphFont"/>
    <w:uiPriority w:val="99"/>
    <w:unhideWhenUsed/>
    <w:rsid w:val="0041485A"/>
    <w:rPr>
      <w:rFonts w:ascii="Arial" w:hAnsi="Arial"/>
      <w:color w:val="FF00C8" w:themeColor="accent1"/>
      <w:u w:val="single"/>
    </w:r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Hyperlink"/>
    <w:uiPriority w:val="99"/>
    <w:semiHidden/>
    <w:unhideWhenUsed/>
    <w:qFormat/>
    <w:rsid w:val="0058704A"/>
    <w:rPr>
      <w:rFonts w:ascii="Arial" w:hAnsi="Arial"/>
      <w:color w:val="898A8D"/>
      <w:u w:val="single"/>
    </w:rPr>
  </w:style>
  <w:style w:type="table" w:customStyle="1" w:styleId="GridTable4-Accent31">
    <w:name w:val="Grid Table 4 - Accent 31"/>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customStyle="1" w:styleId="PlainTable51">
    <w:name w:val="Plain Table 51"/>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customStyle="1" w:styleId="UnresolvedMention2">
    <w:name w:val="Unresolved Mention2"/>
    <w:basedOn w:val="DefaultParagraphFont"/>
    <w:uiPriority w:val="99"/>
    <w:semiHidden/>
    <w:unhideWhenUsed/>
    <w:rsid w:val="009F06E4"/>
    <w:rPr>
      <w:color w:val="605E5C"/>
      <w:shd w:val="clear" w:color="auto" w:fill="E1DFDD"/>
    </w:rPr>
  </w:style>
  <w:style w:type="table" w:customStyle="1" w:styleId="GridTable1Light-Accent11">
    <w:name w:val="Grid Table 1 Light - Accent 11"/>
    <w:basedOn w:val="TableNormal"/>
    <w:uiPriority w:val="46"/>
    <w:rsid w:val="002348FA"/>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753755"/>
    <w:pPr>
      <w:spacing w:before="200" w:after="160"/>
      <w:ind w:left="284" w:right="284"/>
    </w:pPr>
    <w:rPr>
      <w:i/>
      <w:iCs/>
      <w:color w:val="23085A"/>
    </w:rPr>
  </w:style>
  <w:style w:type="character" w:customStyle="1" w:styleId="QuoteChar">
    <w:name w:val="Quote Char"/>
    <w:basedOn w:val="DefaultParagraphFont"/>
    <w:link w:val="Quote"/>
    <w:uiPriority w:val="29"/>
    <w:rsid w:val="00753755"/>
    <w:rPr>
      <w:rFonts w:ascii="Arial" w:hAnsi="Arial"/>
      <w:i/>
      <w:iCs/>
      <w:color w:val="23085A"/>
    </w:rPr>
  </w:style>
  <w:style w:type="paragraph" w:styleId="ListNumber">
    <w:name w:val="List Number"/>
    <w:basedOn w:val="Normal"/>
    <w:uiPriority w:val="99"/>
    <w:unhideWhenUsed/>
    <w:qFormat/>
    <w:rsid w:val="002F598F"/>
    <w:pPr>
      <w:numPr>
        <w:numId w:val="20"/>
      </w:numPr>
      <w:ind w:left="720" w:hanging="357"/>
    </w:pPr>
  </w:style>
  <w:style w:type="character" w:styleId="UnresolvedMention">
    <w:name w:val="Unresolved Mention"/>
    <w:basedOn w:val="DefaultParagraphFont"/>
    <w:uiPriority w:val="99"/>
    <w:semiHidden/>
    <w:unhideWhenUsed/>
    <w:rsid w:val="00AE33BB"/>
    <w:rPr>
      <w:color w:val="605E5C"/>
      <w:shd w:val="clear" w:color="auto" w:fill="E1DFDD"/>
    </w:rPr>
  </w:style>
  <w:style w:type="paragraph" w:styleId="NormalWeb">
    <w:name w:val="Normal (Web)"/>
    <w:basedOn w:val="Normal"/>
    <w:uiPriority w:val="99"/>
    <w:unhideWhenUsed/>
    <w:rsid w:val="00AE33BB"/>
    <w:pPr>
      <w:spacing w:before="100" w:beforeAutospacing="1" w:after="100" w:afterAutospacing="1" w:line="240" w:lineRule="auto"/>
    </w:pPr>
    <w:rPr>
      <w:rFonts w:ascii="Times New Roman" w:eastAsia="Times New Roman" w:hAnsi="Times New Roman" w:cs="Times New Roman"/>
      <w:lang w:eastAsia="en-GB"/>
    </w:rPr>
  </w:style>
  <w:style w:type="paragraph" w:styleId="ListParagraph">
    <w:name w:val="List Paragraph"/>
    <w:basedOn w:val="Normal"/>
    <w:link w:val="ListParagraphChar"/>
    <w:uiPriority w:val="34"/>
    <w:qFormat/>
    <w:rsid w:val="00AE33BB"/>
    <w:pPr>
      <w:spacing w:after="163" w:line="320" w:lineRule="exact"/>
      <w:ind w:left="720"/>
      <w:contextualSpacing/>
    </w:pPr>
    <w:rPr>
      <w:rFonts w:ascii="Chalet-LondonNineteenSixty" w:eastAsiaTheme="minorHAnsi" w:hAnsi="Chalet-LondonNineteenSixty"/>
      <w:spacing w:val="-2"/>
      <w:szCs w:val="22"/>
    </w:rPr>
  </w:style>
  <w:style w:type="character" w:customStyle="1" w:styleId="ListParagraphChar">
    <w:name w:val="List Paragraph Char"/>
    <w:link w:val="ListParagraph"/>
    <w:uiPriority w:val="34"/>
    <w:locked/>
    <w:rsid w:val="00AE33BB"/>
    <w:rPr>
      <w:rFonts w:ascii="Chalet-LondonNineteenSixty" w:eastAsiaTheme="minorHAnsi" w:hAnsi="Chalet-LondonNineteenSixty"/>
      <w:spacing w:val="-2"/>
      <w:szCs w:val="22"/>
    </w:rPr>
  </w:style>
  <w:style w:type="paragraph" w:styleId="FootnoteText">
    <w:name w:val="footnote text"/>
    <w:basedOn w:val="Normal"/>
    <w:link w:val="FootnoteTextChar"/>
    <w:uiPriority w:val="99"/>
    <w:semiHidden/>
    <w:unhideWhenUsed/>
    <w:rsid w:val="00F96FB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96FB4"/>
    <w:rPr>
      <w:rFonts w:ascii="Arial" w:hAnsi="Arial"/>
      <w:sz w:val="20"/>
      <w:szCs w:val="20"/>
    </w:rPr>
  </w:style>
  <w:style w:type="character" w:styleId="FootnoteReference">
    <w:name w:val="footnote reference"/>
    <w:basedOn w:val="DefaultParagraphFont"/>
    <w:uiPriority w:val="99"/>
    <w:semiHidden/>
    <w:unhideWhenUsed/>
    <w:rsid w:val="00F96FB4"/>
    <w:rPr>
      <w:vertAlign w:val="superscript"/>
    </w:rPr>
  </w:style>
  <w:style w:type="character" w:styleId="PlaceholderText">
    <w:name w:val="Placeholder Text"/>
    <w:basedOn w:val="DefaultParagraphFont"/>
    <w:uiPriority w:val="99"/>
    <w:semiHidden/>
    <w:rsid w:val="00F96FB4"/>
    <w:rPr>
      <w:color w:val="808080"/>
    </w:rPr>
  </w:style>
  <w:style w:type="table" w:styleId="GridTable1Light-Accent1">
    <w:name w:val="Grid Table 1 Light Accent 1"/>
    <w:basedOn w:val="TableNormal"/>
    <w:uiPriority w:val="46"/>
    <w:rsid w:val="00A237F3"/>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85147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britishcouncil.org/privacy"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2" Type="http://schemas.openxmlformats.org/officeDocument/2006/relationships/hyperlink" Target="https://www.britishcouncil.org/sites/default/files/edi-strategy-2017.pdf" TargetMode="External"/><Relationship Id="rId1" Type="http://schemas.openxmlformats.org/officeDocument/2006/relationships/hyperlink" Target="https://www.britishcouncil.org/sites/default/files/equality-policy-2017.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bc_templates\British%20Council%20-%20Red\Meeting%20agenda.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4406F251205436C99652191A98B3BD4"/>
        <w:category>
          <w:name w:val="General"/>
          <w:gallery w:val="placeholder"/>
        </w:category>
        <w:types>
          <w:type w:val="bbPlcHdr"/>
        </w:types>
        <w:behaviors>
          <w:behavior w:val="content"/>
        </w:behaviors>
        <w:guid w:val="{82F46269-CAFD-4F47-9A8C-B5C84E751EBD}"/>
      </w:docPartPr>
      <w:docPartBody>
        <w:p w:rsidR="00EE31D2" w:rsidRDefault="005D18BE" w:rsidP="005D18BE">
          <w:pPr>
            <w:pStyle w:val="14406F251205436C99652191A98B3BD4"/>
          </w:pPr>
          <w:r w:rsidRPr="00B418B2">
            <w:rPr>
              <w:rStyle w:val="PlaceholderText"/>
            </w:rPr>
            <w:t>Click here to enter text.</w:t>
          </w:r>
        </w:p>
      </w:docPartBody>
    </w:docPart>
    <w:docPart>
      <w:docPartPr>
        <w:name w:val="3D9A8C7C76B84DE0A83D8B3DB3A25D8C"/>
        <w:category>
          <w:name w:val="General"/>
          <w:gallery w:val="placeholder"/>
        </w:category>
        <w:types>
          <w:type w:val="bbPlcHdr"/>
        </w:types>
        <w:behaviors>
          <w:behavior w:val="content"/>
        </w:behaviors>
        <w:guid w:val="{D48CB054-80CD-4E0B-8E10-404B0F49B12D}"/>
      </w:docPartPr>
      <w:docPartBody>
        <w:p w:rsidR="00EE31D2" w:rsidRDefault="005D18BE" w:rsidP="005D18BE">
          <w:pPr>
            <w:pStyle w:val="3D9A8C7C76B84DE0A83D8B3DB3A25D8C"/>
          </w:pPr>
          <w:r w:rsidRPr="00B418B2">
            <w:rPr>
              <w:rStyle w:val="PlaceholderText"/>
            </w:rPr>
            <w:t>Click here to enter text.</w:t>
          </w:r>
        </w:p>
      </w:docPartBody>
    </w:docPart>
    <w:docPart>
      <w:docPartPr>
        <w:name w:val="5C930B3636AB433F92B48915E5E24B25"/>
        <w:category>
          <w:name w:val="General"/>
          <w:gallery w:val="placeholder"/>
        </w:category>
        <w:types>
          <w:type w:val="bbPlcHdr"/>
        </w:types>
        <w:behaviors>
          <w:behavior w:val="content"/>
        </w:behaviors>
        <w:guid w:val="{E2D0DA58-0BB7-4783-AD59-48FEDAB1FB95}"/>
      </w:docPartPr>
      <w:docPartBody>
        <w:p w:rsidR="00EE31D2" w:rsidRDefault="005D18BE" w:rsidP="005D18BE">
          <w:pPr>
            <w:pStyle w:val="5C930B3636AB433F92B48915E5E24B25"/>
          </w:pPr>
          <w:r w:rsidRPr="00B418B2">
            <w:rPr>
              <w:rStyle w:val="PlaceholderText"/>
            </w:rPr>
            <w:t>Click here to enter text.</w:t>
          </w:r>
        </w:p>
      </w:docPartBody>
    </w:docPart>
    <w:docPart>
      <w:docPartPr>
        <w:name w:val="4CA3433FA1DB42C3ACF03A2D376FD5F7"/>
        <w:category>
          <w:name w:val="General"/>
          <w:gallery w:val="placeholder"/>
        </w:category>
        <w:types>
          <w:type w:val="bbPlcHdr"/>
        </w:types>
        <w:behaviors>
          <w:behavior w:val="content"/>
        </w:behaviors>
        <w:guid w:val="{ADA61C5F-BA6D-4709-98B0-6872F07D7C52}"/>
      </w:docPartPr>
      <w:docPartBody>
        <w:p w:rsidR="00EE31D2" w:rsidRDefault="005D18BE" w:rsidP="005D18BE">
          <w:pPr>
            <w:pStyle w:val="4CA3433FA1DB42C3ACF03A2D376FD5F7"/>
          </w:pPr>
          <w:r w:rsidRPr="00B418B2">
            <w:rPr>
              <w:rStyle w:val="PlaceholderText"/>
            </w:rPr>
            <w:t>Click here to enter text.</w:t>
          </w:r>
        </w:p>
      </w:docPartBody>
    </w:docPart>
    <w:docPart>
      <w:docPartPr>
        <w:name w:val="6BED3DDF38454F858B2A889C00E34668"/>
        <w:category>
          <w:name w:val="General"/>
          <w:gallery w:val="placeholder"/>
        </w:category>
        <w:types>
          <w:type w:val="bbPlcHdr"/>
        </w:types>
        <w:behaviors>
          <w:behavior w:val="content"/>
        </w:behaviors>
        <w:guid w:val="{5DDCB363-D5EA-4F78-AE3E-03CD222AD7B1}"/>
      </w:docPartPr>
      <w:docPartBody>
        <w:p w:rsidR="00EE31D2" w:rsidRDefault="005D18BE" w:rsidP="005D18BE">
          <w:pPr>
            <w:pStyle w:val="6BED3DDF38454F858B2A889C00E34668"/>
          </w:pPr>
          <w:r w:rsidRPr="00B418B2">
            <w:rPr>
              <w:rStyle w:val="PlaceholderText"/>
            </w:rPr>
            <w:t>Click here to enter text.</w:t>
          </w:r>
        </w:p>
      </w:docPartBody>
    </w:docPart>
    <w:docPart>
      <w:docPartPr>
        <w:name w:val="9EAA12377B8146C7AC23442890B7D885"/>
        <w:category>
          <w:name w:val="General"/>
          <w:gallery w:val="placeholder"/>
        </w:category>
        <w:types>
          <w:type w:val="bbPlcHdr"/>
        </w:types>
        <w:behaviors>
          <w:behavior w:val="content"/>
        </w:behaviors>
        <w:guid w:val="{4AF5D70E-02BF-4CD4-B50A-8BE84D22E1DF}"/>
      </w:docPartPr>
      <w:docPartBody>
        <w:p w:rsidR="00EE31D2" w:rsidRDefault="005D18BE" w:rsidP="005D18BE">
          <w:pPr>
            <w:pStyle w:val="9EAA12377B8146C7AC23442890B7D885"/>
          </w:pPr>
          <w:r w:rsidRPr="00B418B2">
            <w:rPr>
              <w:rStyle w:val="PlaceholderText"/>
            </w:rPr>
            <w:t>Click here to enter text.</w:t>
          </w:r>
        </w:p>
      </w:docPartBody>
    </w:docPart>
    <w:docPart>
      <w:docPartPr>
        <w:name w:val="C970058C1A07420DA344C3E1DDE7290F"/>
        <w:category>
          <w:name w:val="General"/>
          <w:gallery w:val="placeholder"/>
        </w:category>
        <w:types>
          <w:type w:val="bbPlcHdr"/>
        </w:types>
        <w:behaviors>
          <w:behavior w:val="content"/>
        </w:behaviors>
        <w:guid w:val="{DD1516A8-AC21-421B-9DEF-639D198D677E}"/>
      </w:docPartPr>
      <w:docPartBody>
        <w:p w:rsidR="00EE31D2" w:rsidRDefault="005D18BE" w:rsidP="005D18BE">
          <w:pPr>
            <w:pStyle w:val="C970058C1A07420DA344C3E1DDE7290F"/>
          </w:pPr>
          <w:r w:rsidRPr="00B418B2">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altName w:val="Calibri"/>
    <w:panose1 w:val="00000000000000000000"/>
    <w:charset w:val="00"/>
    <w:family w:val="swiss"/>
    <w:notTrueType/>
    <w:pitch w:val="variable"/>
    <w:sig w:usb0="A00002EF" w:usb1="00000000" w:usb2="00000000" w:usb3="00000000" w:csb0="0000019F" w:csb1="00000000"/>
  </w:font>
  <w:font w:name="British Council Sans Regular">
    <w:panose1 w:val="00000000000000000000"/>
    <w:charset w:val="00"/>
    <w:family w:val="swiss"/>
    <w:notTrueType/>
    <w:pitch w:val="variable"/>
    <w:sig w:usb0="A00002EF" w:usb1="00000000" w:usb2="00000000" w:usb3="00000000" w:csb0="0000019F" w:csb1="00000000"/>
  </w:font>
  <w:font w:name="Chalet-LondonNineteenSixty">
    <w:altName w:val="Arial"/>
    <w:panose1 w:val="00000000000000000000"/>
    <w:charset w:val="00"/>
    <w:family w:val="modern"/>
    <w:notTrueType/>
    <w:pitch w:val="variable"/>
    <w:sig w:usb0="800002AF" w:usb1="5000004A"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8BE"/>
    <w:rsid w:val="005D18BE"/>
    <w:rsid w:val="00E129AB"/>
    <w:rsid w:val="00EE31D2"/>
    <w:rsid w:val="00F046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D18BE"/>
    <w:rPr>
      <w:color w:val="808080"/>
    </w:rPr>
  </w:style>
  <w:style w:type="paragraph" w:customStyle="1" w:styleId="14406F251205436C99652191A98B3BD4">
    <w:name w:val="14406F251205436C99652191A98B3BD4"/>
    <w:rsid w:val="005D18BE"/>
  </w:style>
  <w:style w:type="paragraph" w:customStyle="1" w:styleId="3D9A8C7C76B84DE0A83D8B3DB3A25D8C">
    <w:name w:val="3D9A8C7C76B84DE0A83D8B3DB3A25D8C"/>
    <w:rsid w:val="005D18BE"/>
  </w:style>
  <w:style w:type="paragraph" w:customStyle="1" w:styleId="5C930B3636AB433F92B48915E5E24B25">
    <w:name w:val="5C930B3636AB433F92B48915E5E24B25"/>
    <w:rsid w:val="005D18BE"/>
  </w:style>
  <w:style w:type="paragraph" w:customStyle="1" w:styleId="4CA3433FA1DB42C3ACF03A2D376FD5F7">
    <w:name w:val="4CA3433FA1DB42C3ACF03A2D376FD5F7"/>
    <w:rsid w:val="005D18BE"/>
  </w:style>
  <w:style w:type="paragraph" w:customStyle="1" w:styleId="6BED3DDF38454F858B2A889C00E34668">
    <w:name w:val="6BED3DDF38454F858B2A889C00E34668"/>
    <w:rsid w:val="005D18BE"/>
  </w:style>
  <w:style w:type="paragraph" w:customStyle="1" w:styleId="9EAA12377B8146C7AC23442890B7D885">
    <w:name w:val="9EAA12377B8146C7AC23442890B7D885"/>
    <w:rsid w:val="005D18BE"/>
  </w:style>
  <w:style w:type="paragraph" w:customStyle="1" w:styleId="C970058C1A07420DA344C3E1DDE7290F">
    <w:name w:val="C970058C1A07420DA344C3E1DDE7290F"/>
    <w:rsid w:val="005D18B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 xmlns:ma14="http://schemas.microsoft.com/office/mac/drawingml/2011/main"/>
          </a:ext>
          <a:ext uri="{C572A759-6A51-4108-AA02-DFA0A04FC94B}">
            <ma14:wrappingTextBoxFlag xmlns="" xmlns:ma14="http://schemas.microsoft.com/office/mac/drawingml/2011/main"/>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C48B12B718494EBCF9F050A80D1840" ma:contentTypeVersion="16" ma:contentTypeDescription="Create a new document." ma:contentTypeScope="" ma:versionID="ffe7432b99321f4be82b031ca2f9f2ff">
  <xsd:schema xmlns:xsd="http://www.w3.org/2001/XMLSchema" xmlns:xs="http://www.w3.org/2001/XMLSchema" xmlns:p="http://schemas.microsoft.com/office/2006/metadata/properties" xmlns:ns2="8e26da16-e8b5-46d8-9cad-5b85b2b3dc8b" xmlns:ns3="be9b82ca-9bae-4e38-a04c-3b81b6263422" targetNamespace="http://schemas.microsoft.com/office/2006/metadata/properties" ma:root="true" ma:fieldsID="5fe1294938ec2e96d8590ed9f3969750" ns2:_="" ns3:_="">
    <xsd:import namespace="8e26da16-e8b5-46d8-9cad-5b85b2b3dc8b"/>
    <xsd:import namespace="be9b82ca-9bae-4e38-a04c-3b81b626342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26da16-e8b5-46d8-9cad-5b85b2b3dc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d8b47c1-f241-41f3-8d01-b95036d9ee9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e9b82ca-9bae-4e38-a04c-3b81b626342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e5e66d6-3883-46e0-aa1c-b3915929dcea}" ma:internalName="TaxCatchAll" ma:showField="CatchAllData" ma:web="be9b82ca-9bae-4e38-a04c-3b81b62634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be9b82ca-9bae-4e38-a04c-3b81b6263422"/>
    <lcf76f155ced4ddcb4097134ff3c332f xmlns="8e26da16-e8b5-46d8-9cad-5b85b2b3dc8b">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07434D-CB61-41E4-BC29-12AF988DD0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26da16-e8b5-46d8-9cad-5b85b2b3dc8b"/>
    <ds:schemaRef ds:uri="be9b82ca-9bae-4e38-a04c-3b81b62634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88B2880-8A8C-4F4E-A6B3-F5062AAF6057}">
  <ds:schemaRefs>
    <ds:schemaRef ds:uri="http://schemas.openxmlformats.org/officeDocument/2006/bibliography"/>
  </ds:schemaRefs>
</ds:datastoreItem>
</file>

<file path=customXml/itemProps3.xml><?xml version="1.0" encoding="utf-8"?>
<ds:datastoreItem xmlns:ds="http://schemas.openxmlformats.org/officeDocument/2006/customXml" ds:itemID="{4971F222-F13C-42A1-8655-05DDF119B722}">
  <ds:schemaRefs>
    <ds:schemaRef ds:uri="http://schemas.microsoft.com/office/2006/metadata/properties"/>
    <ds:schemaRef ds:uri="http://schemas.microsoft.com/office/infopath/2007/PartnerControls"/>
    <ds:schemaRef ds:uri="be9b82ca-9bae-4e38-a04c-3b81b6263422"/>
    <ds:schemaRef ds:uri="8e26da16-e8b5-46d8-9cad-5b85b2b3dc8b"/>
  </ds:schemaRefs>
</ds:datastoreItem>
</file>

<file path=customXml/itemProps4.xml><?xml version="1.0" encoding="utf-8"?>
<ds:datastoreItem xmlns:ds="http://schemas.openxmlformats.org/officeDocument/2006/customXml" ds:itemID="{991FB0CE-1916-44B8-8610-9CC58482EBC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Meeting agenda</Template>
  <TotalTime>15</TotalTime>
  <Pages>7</Pages>
  <Words>989</Words>
  <Characters>5641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British Council</Company>
  <LinksUpToDate>false</LinksUpToDate>
  <CharactersWithSpaces>6617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Gobo, Marcela (Brazil)</dc:creator>
  <cp:keywords/>
  <dc:description/>
  <cp:lastModifiedBy>Angulo, Monica (Mexico)</cp:lastModifiedBy>
  <cp:revision>4</cp:revision>
  <cp:lastPrinted>2019-10-24T14:59:00Z</cp:lastPrinted>
  <dcterms:created xsi:type="dcterms:W3CDTF">2023-01-30T14:25:00Z</dcterms:created>
  <dcterms:modified xsi:type="dcterms:W3CDTF">2023-01-30T15:27:00Z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0x010100E6C48B12B718494EBCF9F050A80D1840</vt:lpwstr>
  </property>
</Properties>
</file>